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4945" w14:textId="77777777" w:rsidR="009A7A0D" w:rsidRDefault="00947EF4">
      <w:pPr>
        <w:spacing w:line="280" w:lineRule="exact"/>
      </w:pPr>
      <w:r>
        <w:rPr>
          <w:noProof/>
        </w:rPr>
        <w:drawing>
          <wp:anchor distT="0" distB="0" distL="114300" distR="114300" simplePos="0" relativeHeight="2048" behindDoc="0" locked="0" layoutInCell="1" allowOverlap="1" wp14:anchorId="25AC4CD8" wp14:editId="5E0CB583">
            <wp:simplePos x="0" y="0"/>
            <wp:positionH relativeFrom="margin">
              <wp:posOffset>2318385</wp:posOffset>
            </wp:positionH>
            <wp:positionV relativeFrom="topMargin">
              <wp:posOffset>298450</wp:posOffset>
            </wp:positionV>
            <wp:extent cx="1123950" cy="420370"/>
            <wp:effectExtent l="0" t="0" r="0" b="0"/>
            <wp:wrapNone/>
            <wp:docPr id="8813" name="Afbeelding_4" descr="Afbeelding met tekst, Lettertype, gereedschap, ontwerp&#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Afbeelding_4"/>
                    <pic:cNvPicPr/>
                  </pic:nvPicPr>
                  <pic:blipFill>
                    <a:blip r:embed="rId10"/>
                    <a:stretch>
                      <a:fillRect/>
                    </a:stretch>
                  </pic:blipFill>
                  <pic:spPr bwMode="auto">
                    <a:xfrm>
                      <a:off x="0" y="0"/>
                      <a:ext cx="1123950" cy="420370"/>
                    </a:xfrm>
                    <a:prstGeom prst="rect">
                      <a:avLst/>
                    </a:prstGeom>
                    <a:noFill/>
                    <a:ln>
                      <a:noFill/>
                    </a:ln>
                  </pic:spPr>
                </pic:pic>
              </a:graphicData>
            </a:graphic>
          </wp:anchor>
        </w:drawing>
      </w:r>
    </w:p>
    <w:p w14:paraId="3ABF9D54" w14:textId="77777777" w:rsidR="009A7A0D" w:rsidRDefault="009A7A0D">
      <w:pPr>
        <w:spacing w:line="280" w:lineRule="exact"/>
      </w:pPr>
    </w:p>
    <w:p w14:paraId="6403815F" w14:textId="77777777" w:rsidR="009A7A0D" w:rsidRDefault="009A7A0D">
      <w:pPr>
        <w:spacing w:line="280" w:lineRule="exact"/>
      </w:pPr>
    </w:p>
    <w:p w14:paraId="7586FBE4" w14:textId="77777777" w:rsidR="009A7A0D" w:rsidRDefault="00947EF4">
      <w:pPr>
        <w:spacing w:line="280" w:lineRule="exact"/>
      </w:pPr>
      <w:r>
        <w:rPr>
          <w:noProof/>
        </w:rPr>
        <w:drawing>
          <wp:anchor distT="0" distB="0" distL="114300" distR="114300" simplePos="0" relativeHeight="3072" behindDoc="1" locked="0" layoutInCell="1" allowOverlap="1" wp14:anchorId="289C4187" wp14:editId="0D8A90D8">
            <wp:simplePos x="0" y="0"/>
            <wp:positionH relativeFrom="margin">
              <wp:posOffset>165735</wp:posOffset>
            </wp:positionH>
            <wp:positionV relativeFrom="page">
              <wp:posOffset>1514475</wp:posOffset>
            </wp:positionV>
            <wp:extent cx="5424170" cy="5472430"/>
            <wp:effectExtent l="0" t="0" r="5080" b="0"/>
            <wp:wrapNone/>
            <wp:docPr id="8814" name="Afbeelding_2" descr="Afbeelding met schermopname, ontwerp&#10;&#10;Automatisch gegenereerde beschrijving"/>
            <wp:cNvGraphicFramePr/>
            <a:graphic xmlns:a="http://schemas.openxmlformats.org/drawingml/2006/main">
              <a:graphicData uri="http://schemas.openxmlformats.org/drawingml/2006/picture">
                <pic:pic xmlns:pic="http://schemas.openxmlformats.org/drawingml/2006/picture">
                  <pic:nvPicPr>
                    <pic:cNvPr id="1" name="Afbeelding_2"/>
                    <pic:cNvPicPr/>
                  </pic:nvPicPr>
                  <pic:blipFill>
                    <a:blip r:embed="rId11"/>
                    <a:srcRect l="6000" t="7865" r="33345" b="48847"/>
                    <a:stretch/>
                  </pic:blipFill>
                  <pic:spPr bwMode="auto">
                    <a:xfrm>
                      <a:off x="0" y="0"/>
                      <a:ext cx="5424170" cy="5472430"/>
                    </a:xfrm>
                    <a:prstGeom prst="rect">
                      <a:avLst/>
                    </a:prstGeom>
                    <a:ln>
                      <a:noFill/>
                    </a:ln>
                    <a:extLst>
                      <a:ext uri="{53640926-AAD7-44D8-BBD7-CCE9431645EC}">
                        <a14:shadowObscured xmlns:a14="http://schemas.microsoft.com/office/drawing/2010/main"/>
                      </a:ext>
                    </a:extLst>
                  </pic:spPr>
                </pic:pic>
              </a:graphicData>
            </a:graphic>
          </wp:anchor>
        </w:drawing>
      </w:r>
    </w:p>
    <w:p w14:paraId="567A469F" w14:textId="77777777" w:rsidR="009A7A0D" w:rsidRDefault="009A7A0D">
      <w:pPr>
        <w:spacing w:line="280" w:lineRule="exact"/>
      </w:pPr>
    </w:p>
    <w:p w14:paraId="2BF43813" w14:textId="77777777" w:rsidR="009A7A0D" w:rsidRDefault="009A7A0D">
      <w:pPr>
        <w:spacing w:line="280" w:lineRule="exact"/>
      </w:pPr>
    </w:p>
    <w:p w14:paraId="53180379" w14:textId="77777777" w:rsidR="009A7A0D" w:rsidRDefault="009A7A0D">
      <w:pPr>
        <w:spacing w:line="280" w:lineRule="exact"/>
      </w:pPr>
    </w:p>
    <w:p w14:paraId="5B4A193D" w14:textId="77777777" w:rsidR="009A7A0D" w:rsidRDefault="00947EF4">
      <w:pPr>
        <w:spacing w:line="280" w:lineRule="exact"/>
      </w:pPr>
      <w:r>
        <w:rPr>
          <w:noProof/>
        </w:rPr>
        <mc:AlternateContent>
          <mc:Choice Requires="wps">
            <w:drawing>
              <wp:anchor distT="45720" distB="45720" distL="114300" distR="114300" simplePos="0" relativeHeight="4096" behindDoc="0" locked="0" layoutInCell="1" allowOverlap="1" wp14:anchorId="17E355CF" wp14:editId="075FA78A">
                <wp:simplePos x="0" y="0"/>
                <wp:positionH relativeFrom="margin">
                  <wp:posOffset>224155</wp:posOffset>
                </wp:positionH>
                <wp:positionV relativeFrom="page">
                  <wp:posOffset>2295525</wp:posOffset>
                </wp:positionV>
                <wp:extent cx="5305425" cy="3094355"/>
                <wp:effectExtent l="0" t="0" r="0" b="0"/>
                <wp:wrapNone/>
                <wp:docPr id="8815" name="Shape 88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3094355"/>
                        </a:xfrm>
                        <a:prstGeom prst="rect">
                          <a:avLst/>
                        </a:prstGeom>
                        <a:noFill/>
                        <a:ln w="9525">
                          <a:noFill/>
                          <a:miter lim="800000"/>
                          <a:headEnd/>
                          <a:tailEnd/>
                        </a:ln>
                      </wps:spPr>
                      <wps:txbx>
                        <w:txbxContent>
                          <w:p w14:paraId="71E49452" w14:textId="77777777" w:rsidR="009A7A0D" w:rsidRDefault="00947EF4">
                            <w:pPr>
                              <w:pStyle w:val="Organisatie"/>
                              <w:spacing w:line="276" w:lineRule="auto"/>
                              <w:rPr>
                                <w:lang w:val="en-US"/>
                              </w:rPr>
                            </w:pPr>
                            <w:r>
                              <w:t>Aeres VMBO Ede</w:t>
                            </w:r>
                            <w:r>
                              <w:rPr>
                                <w:lang w:val="en-US"/>
                              </w:rPr>
                              <w:t xml:space="preserve"> (25GV05)</w:t>
                            </w:r>
                          </w:p>
                          <w:p w14:paraId="691B02AD" w14:textId="77777777" w:rsidR="009A7A0D" w:rsidRDefault="009A7A0D">
                            <w:pPr>
                              <w:pStyle w:val="Organisatie"/>
                              <w:spacing w:line="276" w:lineRule="auto"/>
                              <w:rPr>
                                <w:sz w:val="56"/>
                                <w:szCs w:val="56"/>
                                <w:lang w:val="en-US"/>
                              </w:rPr>
                            </w:pPr>
                          </w:p>
                          <w:p w14:paraId="4C428E79" w14:textId="77777777" w:rsidR="009A7A0D" w:rsidRDefault="00947EF4">
                            <w:pPr>
                              <w:pStyle w:val="Organisatie"/>
                              <w:spacing w:line="276" w:lineRule="auto"/>
                              <w:rPr>
                                <w:sz w:val="56"/>
                                <w:szCs w:val="56"/>
                              </w:rPr>
                            </w:pPr>
                            <w:r>
                              <w:rPr>
                                <w:sz w:val="56"/>
                                <w:szCs w:val="56"/>
                              </w:rPr>
                              <w:t>Ondersteuningsmogelijkheden school (voor ouders)</w:t>
                            </w:r>
                          </w:p>
                        </w:txbxContent>
                      </wps:txbx>
                      <wps:bodyPr rot="0" vert="horz" wrap="square" lIns="91440" tIns="45720" rIns="91440" bIns="45720" anchor="t" anchorCtr="0">
                        <a:noAutofit/>
                      </wps:bodyPr>
                    </wps:wsp>
                  </a:graphicData>
                </a:graphic>
              </wp:anchor>
            </w:drawing>
          </mc:Choice>
          <mc:Fallback>
            <w:pict>
              <v:shapetype w14:anchorId="17E355CF" id="_x0000_t202" coordsize="21600,21600" o:spt="202" path="m,l,21600r21600,l21600,xe">
                <v:stroke joinstyle="miter"/>
                <v:path gradientshapeok="t" o:connecttype="rect"/>
              </v:shapetype>
              <v:shape id="Shape 8815" o:spid="_x0000_s1026" type="#_x0000_t202" style="position:absolute;margin-left:17.65pt;margin-top:180.75pt;width:417.75pt;height:243.65pt;z-index:4096;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" filled="f" stroked="f">
                <v:textbox>
                  <w:txbxContent>
                    <w:p w14:paraId="71E49452" w14:textId="77777777" w:rsidR="009A7A0D" w:rsidRDefault="00947EF4">
                      <w:pPr>
                        <w:pStyle w:val="Organisatie"/>
                        <w:spacing w:line="276" w:lineRule="auto"/>
                        <w:rPr>
                          <w:lang w:val="en-US"/>
                        </w:rPr>
                      </w:pPr>
                      <w:r>
                        <w:t>Aeres VMBO Ede</w:t>
                      </w:r>
                      <w:r>
                        <w:rPr>
                          <w:lang w:val="en-US"/>
                        </w:rPr>
                        <w:t xml:space="preserve"> (25GV05)</w:t>
                      </w:r>
                    </w:p>
                    <w:p w14:paraId="691B02AD" w14:textId="77777777" w:rsidR="009A7A0D" w:rsidRDefault="009A7A0D">
                      <w:pPr>
                        <w:pStyle w:val="Organisatie"/>
                        <w:spacing w:line="276" w:lineRule="auto"/>
                        <w:rPr>
                          <w:sz w:val="56"/>
                          <w:szCs w:val="56"/>
                          <w:lang w:val="en-US"/>
                        </w:rPr>
                      </w:pPr>
                    </w:p>
                    <w:p w14:paraId="4C428E79" w14:textId="77777777" w:rsidR="009A7A0D" w:rsidRDefault="00947EF4">
                      <w:pPr>
                        <w:pStyle w:val="Organisatie"/>
                        <w:spacing w:line="276" w:lineRule="auto"/>
                        <w:rPr>
                          <w:sz w:val="56"/>
                          <w:szCs w:val="56"/>
                        </w:rPr>
                      </w:pPr>
                      <w:r>
                        <w:rPr>
                          <w:sz w:val="56"/>
                          <w:szCs w:val="56"/>
                        </w:rPr>
                        <w:t>Ondersteuningsmogelijkheden school (voor ouders)</w:t>
                      </w:r>
                    </w:p>
                  </w:txbxContent>
                </v:textbox>
                <w10:wrap anchorx="margin" anchory="page"/>
              </v:shape>
            </w:pict>
          </mc:Fallback>
        </mc:AlternateContent>
      </w:r>
    </w:p>
    <w:p w14:paraId="44B722A9" w14:textId="77777777" w:rsidR="009A7A0D" w:rsidRDefault="009A7A0D">
      <w:pPr>
        <w:spacing w:line="280" w:lineRule="exact"/>
      </w:pPr>
    </w:p>
    <w:p w14:paraId="40B97DA5" w14:textId="77777777" w:rsidR="009A7A0D" w:rsidRDefault="009A7A0D">
      <w:pPr>
        <w:spacing w:line="280" w:lineRule="exact"/>
      </w:pPr>
    </w:p>
    <w:p w14:paraId="2715EB06" w14:textId="77777777" w:rsidR="009A7A0D" w:rsidRDefault="009A7A0D">
      <w:pPr>
        <w:spacing w:line="280" w:lineRule="exact"/>
      </w:pPr>
    </w:p>
    <w:p w14:paraId="0EE614FB" w14:textId="77777777" w:rsidR="009A7A0D" w:rsidRDefault="009A7A0D">
      <w:pPr>
        <w:spacing w:line="280" w:lineRule="exact"/>
      </w:pPr>
    </w:p>
    <w:p w14:paraId="2BBFA5D2" w14:textId="77777777" w:rsidR="009A7A0D" w:rsidRDefault="009A7A0D">
      <w:pPr>
        <w:spacing w:line="280" w:lineRule="exact"/>
      </w:pPr>
    </w:p>
    <w:p w14:paraId="72492B73" w14:textId="77777777" w:rsidR="009A7A0D" w:rsidRDefault="009A7A0D">
      <w:pPr>
        <w:spacing w:line="280" w:lineRule="exact"/>
      </w:pPr>
    </w:p>
    <w:p w14:paraId="7C14C386" w14:textId="77777777" w:rsidR="009A7A0D" w:rsidRDefault="009A7A0D">
      <w:pPr>
        <w:spacing w:line="280" w:lineRule="exact"/>
      </w:pPr>
    </w:p>
    <w:p w14:paraId="439DE97C" w14:textId="77777777" w:rsidR="009A7A0D" w:rsidRDefault="009A7A0D">
      <w:pPr>
        <w:spacing w:line="280" w:lineRule="exact"/>
      </w:pPr>
    </w:p>
    <w:p w14:paraId="1C1312FD" w14:textId="77777777" w:rsidR="009A7A0D" w:rsidRDefault="009A7A0D">
      <w:pPr>
        <w:spacing w:line="280" w:lineRule="exact"/>
      </w:pPr>
    </w:p>
    <w:p w14:paraId="22CC3EB1" w14:textId="77777777" w:rsidR="009A7A0D" w:rsidRDefault="009A7A0D">
      <w:pPr>
        <w:spacing w:line="280" w:lineRule="exact"/>
      </w:pPr>
    </w:p>
    <w:p w14:paraId="108DCA6B" w14:textId="77777777" w:rsidR="009A7A0D" w:rsidRDefault="009A7A0D">
      <w:pPr>
        <w:spacing w:line="280" w:lineRule="exact"/>
      </w:pPr>
    </w:p>
    <w:p w14:paraId="2A9B349A" w14:textId="77777777" w:rsidR="009A7A0D" w:rsidRDefault="009A7A0D">
      <w:pPr>
        <w:spacing w:line="280" w:lineRule="exact"/>
      </w:pPr>
    </w:p>
    <w:p w14:paraId="1F3DC799" w14:textId="77777777" w:rsidR="009A7A0D" w:rsidRDefault="009A7A0D">
      <w:pPr>
        <w:spacing w:line="280" w:lineRule="exact"/>
      </w:pPr>
    </w:p>
    <w:p w14:paraId="201EEF48" w14:textId="77777777" w:rsidR="009A7A0D" w:rsidRDefault="009A7A0D">
      <w:pPr>
        <w:spacing w:line="280" w:lineRule="exact"/>
      </w:pPr>
    </w:p>
    <w:p w14:paraId="5DCE678F" w14:textId="77777777" w:rsidR="009A7A0D" w:rsidRDefault="009A7A0D">
      <w:pPr>
        <w:spacing w:line="280" w:lineRule="exact"/>
      </w:pPr>
    </w:p>
    <w:p w14:paraId="5267C0F3" w14:textId="77777777" w:rsidR="009A7A0D" w:rsidRDefault="009A7A0D">
      <w:pPr>
        <w:spacing w:line="280" w:lineRule="exact"/>
      </w:pPr>
    </w:p>
    <w:p w14:paraId="7162089C" w14:textId="77777777" w:rsidR="009A7A0D" w:rsidRDefault="009A7A0D">
      <w:pPr>
        <w:spacing w:line="280" w:lineRule="exact"/>
      </w:pPr>
    </w:p>
    <w:p w14:paraId="58F13CCF" w14:textId="77777777" w:rsidR="009A7A0D" w:rsidRDefault="009A7A0D">
      <w:pPr>
        <w:spacing w:line="280" w:lineRule="exact"/>
      </w:pPr>
    </w:p>
    <w:p w14:paraId="39B6C005" w14:textId="77777777" w:rsidR="009A7A0D" w:rsidRDefault="009A7A0D">
      <w:pPr>
        <w:spacing w:line="280" w:lineRule="exact"/>
      </w:pPr>
    </w:p>
    <w:p w14:paraId="32F14C18" w14:textId="77777777" w:rsidR="009A7A0D" w:rsidRDefault="00947EF4">
      <w:pPr>
        <w:spacing w:line="280" w:lineRule="exact"/>
      </w:pPr>
      <w:r>
        <w:rPr>
          <w:noProof/>
        </w:rPr>
        <mc:AlternateContent>
          <mc:Choice Requires="wps">
            <w:drawing>
              <wp:anchor distT="45720" distB="45720" distL="114300" distR="114300" simplePos="0" relativeHeight="5120" behindDoc="0" locked="0" layoutInCell="1" allowOverlap="1" wp14:anchorId="7BAB1B97" wp14:editId="6E4E747A">
                <wp:simplePos x="0" y="0"/>
                <wp:positionH relativeFrom="margin">
                  <wp:posOffset>2233930</wp:posOffset>
                </wp:positionH>
                <wp:positionV relativeFrom="page">
                  <wp:posOffset>5705475</wp:posOffset>
                </wp:positionV>
                <wp:extent cx="3381375" cy="1790700"/>
                <wp:effectExtent l="0" t="0" r="0" b="0"/>
                <wp:wrapNone/>
                <wp:docPr id="8816" name="Shape 8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790700"/>
                        </a:xfrm>
                        <a:prstGeom prst="rect">
                          <a:avLst/>
                        </a:prstGeom>
                        <a:noFill/>
                        <a:ln w="9525">
                          <a:noFill/>
                          <a:miter lim="800000"/>
                          <a:headEnd/>
                          <a:tailEnd/>
                        </a:ln>
                      </wps:spPr>
                      <wps:txbx>
                        <w:txbxContent>
                          <w:p w14:paraId="04F9A2F3" w14:textId="77777777" w:rsidR="009A7A0D" w:rsidRDefault="00947EF4">
                            <w:pPr>
                              <w:pStyle w:val="Organisatie"/>
                              <w:spacing w:line="276" w:lineRule="auto"/>
                              <w:rPr>
                                <w:color w:val="BFBFBF" w:themeColor="background1" w:themeShade="BF"/>
                                <w:sz w:val="72"/>
                                <w:szCs w:val="72"/>
                              </w:rPr>
                            </w:pPr>
                            <w:r>
                              <w:rPr>
                                <w:noProof/>
                              </w:rPr>
                              <w:drawing>
                                <wp:inline distT="0" distB="0" distL="0" distR="0" wp14:anchorId="4BB84D3D" wp14:editId="7877FF77">
                                  <wp:extent cx="3095625" cy="1597025"/>
                                  <wp:effectExtent l="0" t="0" r="0" b="3175"/>
                                  <wp:docPr id="8817" name="[report_ondersteuning2025oudersflu_generalimage_organisationlogo]555.jpg"/>
                                  <wp:cNvGraphicFramePr/>
                                  <a:graphic xmlns:a="http://schemas.openxmlformats.org/drawingml/2006/main">
                                    <a:graphicData uri="http://schemas.openxmlformats.org/drawingml/2006/picture">
                                      <pic:pic xmlns:pic="http://schemas.openxmlformats.org/drawingml/2006/picture">
                                        <pic:nvPicPr>
                                          <pic:cNvPr id="3" name="[report_ondersteuning2025oudersflu_generalimage_organisationlogo]555.jpg"/>
                                          <pic:cNvPicPr/>
                                        </pic:nvPicPr>
                                        <pic:blipFill>
                                          <a:blip r:embed="rId12"/>
                                          <a:stretch>
                                            <a:fillRect/>
                                          </a:stretch>
                                        </pic:blipFill>
                                        <pic:spPr>
                                          <a:xfrm>
                                            <a:off x="0" y="0"/>
                                            <a:ext cx="3095625" cy="1597025"/>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7BAB1B97" id="Shape 8816" o:spid="_x0000_s1027" type="#_x0000_t202" style="position:absolute;margin-left:175.9pt;margin-top:449.25pt;width:266.25pt;height:141pt;z-index:5120;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" filled="f" stroked="f">
                <v:textbox>
                  <w:txbxContent>
                    <w:p w14:paraId="04F9A2F3" w14:textId="77777777" w:rsidR="009A7A0D" w:rsidRDefault="00947EF4">
                      <w:pPr>
                        <w:pStyle w:val="Organisatie"/>
                        <w:spacing w:line="276" w:lineRule="auto"/>
                        <w:rPr>
                          <w:color w:val="BFBFBF" w:themeColor="background1" w:themeShade="BF"/>
                          <w:sz w:val="72"/>
                          <w:szCs w:val="72"/>
                        </w:rPr>
                      </w:pPr>
                      <w:r>
                        <w:rPr>
                          <w:noProof/>
                        </w:rPr>
                        <w:drawing>
                          <wp:inline distT="0" distB="0" distL="0" distR="0" wp14:anchorId="4BB84D3D" wp14:editId="7877FF77">
                            <wp:extent cx="3095625" cy="1597025"/>
                            <wp:effectExtent l="0" t="0" r="0" b="3175"/>
                            <wp:docPr id="8817" name="[report_ondersteuning2025oudersflu_generalimage_organisationlogo]555.jpg"/>
                            <wp:cNvGraphicFramePr/>
                            <a:graphic xmlns:a="http://schemas.openxmlformats.org/drawingml/2006/main">
                              <a:graphicData uri="http://schemas.openxmlformats.org/drawingml/2006/picture">
                                <pic:pic xmlns:pic="http://schemas.openxmlformats.org/drawingml/2006/picture">
                                  <pic:nvPicPr>
                                    <pic:cNvPr id="3" name="[report_ondersteuning2025oudersflu_generalimage_organisationlogo]555.jpg"/>
                                    <pic:cNvPicPr/>
                                  </pic:nvPicPr>
                                  <pic:blipFill>
                                    <a:blip r:embed="rId12"/>
                                    <a:stretch>
                                      <a:fillRect/>
                                    </a:stretch>
                                  </pic:blipFill>
                                  <pic:spPr>
                                    <a:xfrm>
                                      <a:off x="0" y="0"/>
                                      <a:ext cx="3095625" cy="1597025"/>
                                    </a:xfrm>
                                    <a:prstGeom prst="rect">
                                      <a:avLst/>
                                    </a:prstGeom>
                                  </pic:spPr>
                                </pic:pic>
                              </a:graphicData>
                            </a:graphic>
                          </wp:inline>
                        </w:drawing>
                      </w:r>
                    </w:p>
                  </w:txbxContent>
                </v:textbox>
                <w10:wrap anchorx="margin" anchory="page"/>
              </v:shape>
            </w:pict>
          </mc:Fallback>
        </mc:AlternateContent>
      </w:r>
    </w:p>
    <w:p w14:paraId="6E010B1C" w14:textId="77777777" w:rsidR="009A7A0D" w:rsidRDefault="009A7A0D">
      <w:pPr>
        <w:spacing w:line="280" w:lineRule="exact"/>
      </w:pPr>
    </w:p>
    <w:p w14:paraId="39141B92" w14:textId="77777777" w:rsidR="009A7A0D" w:rsidRDefault="009A7A0D">
      <w:pPr>
        <w:spacing w:line="280" w:lineRule="exact"/>
      </w:pPr>
    </w:p>
    <w:p w14:paraId="5372872E" w14:textId="77777777" w:rsidR="009A7A0D" w:rsidRDefault="009A7A0D">
      <w:pPr>
        <w:spacing w:line="280" w:lineRule="exact"/>
      </w:pPr>
    </w:p>
    <w:p w14:paraId="6BB8D310" w14:textId="77777777" w:rsidR="009A7A0D" w:rsidRDefault="009A7A0D">
      <w:pPr>
        <w:spacing w:line="280" w:lineRule="exact"/>
      </w:pPr>
    </w:p>
    <w:p w14:paraId="2C860779" w14:textId="77777777" w:rsidR="009A7A0D" w:rsidRDefault="009A7A0D">
      <w:pPr>
        <w:spacing w:line="280" w:lineRule="exact"/>
      </w:pPr>
    </w:p>
    <w:p w14:paraId="2CD96DC6" w14:textId="77777777" w:rsidR="009A7A0D" w:rsidRDefault="009A7A0D">
      <w:pPr>
        <w:spacing w:line="280" w:lineRule="exact"/>
      </w:pPr>
    </w:p>
    <w:p w14:paraId="2C54FCFA" w14:textId="77777777" w:rsidR="009A7A0D" w:rsidRDefault="009A7A0D">
      <w:pPr>
        <w:spacing w:line="280" w:lineRule="exact"/>
      </w:pPr>
    </w:p>
    <w:p w14:paraId="5379D790" w14:textId="77777777" w:rsidR="009A7A0D" w:rsidRDefault="009A7A0D">
      <w:pPr>
        <w:spacing w:line="280" w:lineRule="exact"/>
      </w:pPr>
    </w:p>
    <w:p w14:paraId="044F99DD" w14:textId="77777777" w:rsidR="009A7A0D" w:rsidRDefault="00947EF4">
      <w:pPr>
        <w:spacing w:line="280" w:lineRule="exact"/>
      </w:pPr>
      <w:r>
        <w:rPr>
          <w:noProof/>
        </w:rPr>
        <mc:AlternateContent>
          <mc:Choice Requires="wps">
            <w:drawing>
              <wp:anchor distT="45720" distB="45720" distL="114300" distR="114300" simplePos="0" relativeHeight="6144" behindDoc="0" locked="0" layoutInCell="1" allowOverlap="1" wp14:anchorId="52D759A4" wp14:editId="2A96C305">
                <wp:simplePos x="0" y="0"/>
                <wp:positionH relativeFrom="margin">
                  <wp:posOffset>309880</wp:posOffset>
                </wp:positionH>
                <wp:positionV relativeFrom="page">
                  <wp:posOffset>7467600</wp:posOffset>
                </wp:positionV>
                <wp:extent cx="4838700" cy="1800225"/>
                <wp:effectExtent l="0" t="0" r="0" b="0"/>
                <wp:wrapNone/>
                <wp:docPr id="8819" name="Shape 8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800225"/>
                        </a:xfrm>
                        <a:prstGeom prst="rect">
                          <a:avLst/>
                        </a:prstGeom>
                        <a:noFill/>
                        <a:ln w="9525">
                          <a:noFill/>
                          <a:miter lim="800000"/>
                          <a:headEnd/>
                          <a:tailEnd/>
                        </a:ln>
                      </wps:spPr>
                      <wps:txbx>
                        <w:txbxContent>
                          <w:p w14:paraId="5600FA48" w14:textId="77777777" w:rsidR="009A7A0D" w:rsidRDefault="00947EF4">
                            <w:pPr>
                              <w:spacing w:line="276" w:lineRule="auto"/>
                              <w:rPr>
                                <w:color w:val="575756"/>
                                <w:sz w:val="36"/>
                                <w:szCs w:val="36"/>
                                <w:lang w:val="en-US"/>
                              </w:rPr>
                            </w:pPr>
                            <w:r>
                              <w:rPr>
                                <w:color w:val="575756"/>
                                <w:sz w:val="36"/>
                                <w:szCs w:val="36"/>
                                <w:lang w:val="en-US"/>
                              </w:rPr>
                              <w:t>2025-2026</w:t>
                            </w:r>
                          </w:p>
                          <w:p w14:paraId="7E8E6ECC" w14:textId="77777777" w:rsidR="009A7A0D" w:rsidRDefault="00947EF4">
                            <w:pPr>
                              <w:spacing w:line="276" w:lineRule="auto"/>
                              <w:rPr>
                                <w:color w:val="575756"/>
                                <w:sz w:val="36"/>
                                <w:szCs w:val="36"/>
                                <w:lang w:val="en-US"/>
                              </w:rPr>
                            </w:pPr>
                            <w:proofErr w:type="spellStart"/>
                            <w:r>
                              <w:rPr>
                                <w:color w:val="575756"/>
                                <w:sz w:val="36"/>
                                <w:szCs w:val="36"/>
                                <w:lang w:val="en-US"/>
                              </w:rPr>
                              <w:t>Stichting</w:t>
                            </w:r>
                            <w:proofErr w:type="spellEnd"/>
                            <w:r>
                              <w:rPr>
                                <w:color w:val="575756"/>
                                <w:sz w:val="36"/>
                                <w:szCs w:val="36"/>
                                <w:lang w:val="en-US"/>
                              </w:rPr>
                              <w:t xml:space="preserve"> Aeres Groep</w:t>
                            </w:r>
                          </w:p>
                          <w:p w14:paraId="393D95B9" w14:textId="77777777" w:rsidR="009A7A0D" w:rsidRDefault="00947EF4">
                            <w:pPr>
                              <w:spacing w:line="276" w:lineRule="auto"/>
                              <w:rPr>
                                <w:color w:val="575756"/>
                                <w:sz w:val="36"/>
                                <w:szCs w:val="36"/>
                              </w:rPr>
                            </w:pPr>
                            <w:r>
                              <w:rPr>
                                <w:color w:val="575756"/>
                                <w:sz w:val="36"/>
                                <w:szCs w:val="36"/>
                              </w:rPr>
                              <w:t>SWV VO Gelderse Vallei</w:t>
                            </w:r>
                          </w:p>
                        </w:txbxContent>
                      </wps:txbx>
                      <wps:bodyPr rot="0" vert="horz" wrap="square" lIns="91440" tIns="45720" rIns="91440" bIns="45720" anchor="t" anchorCtr="0">
                        <a:noAutofit/>
                      </wps:bodyPr>
                    </wps:wsp>
                  </a:graphicData>
                </a:graphic>
              </wp:anchor>
            </w:drawing>
          </mc:Choice>
          <mc:Fallback>
            <w:pict>
              <v:shape w14:anchorId="52D759A4" id="Shape 8819" o:spid="_x0000_s1028" type="#_x0000_t202" style="position:absolute;margin-left:24.4pt;margin-top:588pt;width:381pt;height:141.75pt;z-index:6144;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" filled="f" stroked="f">
                <v:textbox>
                  <w:txbxContent>
                    <w:p w14:paraId="5600FA48" w14:textId="77777777" w:rsidR="009A7A0D" w:rsidRDefault="00947EF4">
                      <w:pPr>
                        <w:spacing w:line="276" w:lineRule="auto"/>
                        <w:rPr>
                          <w:color w:val="575756"/>
                          <w:sz w:val="36"/>
                          <w:szCs w:val="36"/>
                          <w:lang w:val="en-US"/>
                        </w:rPr>
                      </w:pPr>
                      <w:r>
                        <w:rPr>
                          <w:color w:val="575756"/>
                          <w:sz w:val="36"/>
                          <w:szCs w:val="36"/>
                          <w:lang w:val="en-US"/>
                        </w:rPr>
                        <w:t>2025-2026</w:t>
                      </w:r>
                    </w:p>
                    <w:p w14:paraId="7E8E6ECC" w14:textId="77777777" w:rsidR="009A7A0D" w:rsidRDefault="00947EF4">
                      <w:pPr>
                        <w:spacing w:line="276" w:lineRule="auto"/>
                        <w:rPr>
                          <w:color w:val="575756"/>
                          <w:sz w:val="36"/>
                          <w:szCs w:val="36"/>
                          <w:lang w:val="en-US"/>
                        </w:rPr>
                      </w:pPr>
                      <w:proofErr w:type="spellStart"/>
                      <w:r>
                        <w:rPr>
                          <w:color w:val="575756"/>
                          <w:sz w:val="36"/>
                          <w:szCs w:val="36"/>
                          <w:lang w:val="en-US"/>
                        </w:rPr>
                        <w:t>Stichting</w:t>
                      </w:r>
                      <w:proofErr w:type="spellEnd"/>
                      <w:r>
                        <w:rPr>
                          <w:color w:val="575756"/>
                          <w:sz w:val="36"/>
                          <w:szCs w:val="36"/>
                          <w:lang w:val="en-US"/>
                        </w:rPr>
                        <w:t xml:space="preserve"> Aeres Groep</w:t>
                      </w:r>
                    </w:p>
                    <w:p w14:paraId="393D95B9" w14:textId="77777777" w:rsidR="009A7A0D" w:rsidRDefault="00947EF4">
                      <w:pPr>
                        <w:spacing w:line="276" w:lineRule="auto"/>
                        <w:rPr>
                          <w:color w:val="575756"/>
                          <w:sz w:val="36"/>
                          <w:szCs w:val="36"/>
                        </w:rPr>
                      </w:pPr>
                      <w:r>
                        <w:rPr>
                          <w:color w:val="575756"/>
                          <w:sz w:val="36"/>
                          <w:szCs w:val="36"/>
                        </w:rPr>
                        <w:t>SWV VO Gelderse Vallei</w:t>
                      </w:r>
                    </w:p>
                  </w:txbxContent>
                </v:textbox>
                <w10:wrap anchorx="margin" anchory="page"/>
              </v:shape>
            </w:pict>
          </mc:Fallback>
        </mc:AlternateContent>
      </w:r>
    </w:p>
    <w:p w14:paraId="7CCE71FF" w14:textId="77777777" w:rsidR="009A7A0D" w:rsidRDefault="009A7A0D">
      <w:pPr>
        <w:spacing w:line="280" w:lineRule="exact"/>
      </w:pPr>
    </w:p>
    <w:p w14:paraId="16F8451E" w14:textId="77777777" w:rsidR="009A7A0D" w:rsidRDefault="009A7A0D">
      <w:pPr>
        <w:spacing w:line="280" w:lineRule="exact"/>
      </w:pPr>
    </w:p>
    <w:p w14:paraId="4D803E94" w14:textId="77777777" w:rsidR="009A7A0D" w:rsidRDefault="009A7A0D">
      <w:pPr>
        <w:spacing w:line="280" w:lineRule="exact"/>
      </w:pPr>
    </w:p>
    <w:p w14:paraId="4BED93D3" w14:textId="77777777" w:rsidR="009A7A0D" w:rsidRDefault="009A7A0D">
      <w:pPr>
        <w:spacing w:line="280" w:lineRule="exact"/>
      </w:pPr>
    </w:p>
    <w:p w14:paraId="744CDA3E" w14:textId="77777777" w:rsidR="009A7A0D" w:rsidRDefault="009A7A0D">
      <w:pPr>
        <w:spacing w:line="280" w:lineRule="exact"/>
      </w:pPr>
    </w:p>
    <w:p w14:paraId="435D7F80" w14:textId="77777777" w:rsidR="009A7A0D" w:rsidRDefault="009A7A0D">
      <w:pPr>
        <w:spacing w:line="280" w:lineRule="exact"/>
      </w:pPr>
    </w:p>
    <w:p w14:paraId="74F11874" w14:textId="77777777" w:rsidR="009A7A0D" w:rsidRDefault="009A7A0D">
      <w:pPr>
        <w:spacing w:line="280" w:lineRule="exact"/>
      </w:pPr>
    </w:p>
    <w:p w14:paraId="60441ADE" w14:textId="77777777" w:rsidR="009A7A0D" w:rsidRDefault="009A7A0D">
      <w:pPr>
        <w:spacing w:line="280" w:lineRule="exact"/>
      </w:pPr>
    </w:p>
    <w:p w14:paraId="2FC792E3" w14:textId="77777777" w:rsidR="009A7A0D" w:rsidRDefault="009A7A0D">
      <w:pPr>
        <w:spacing w:line="280" w:lineRule="exact"/>
      </w:pPr>
    </w:p>
    <w:p w14:paraId="165AD8F2" w14:textId="77777777" w:rsidR="009A7A0D" w:rsidRDefault="009A7A0D">
      <w:pPr>
        <w:spacing w:line="280" w:lineRule="exact"/>
      </w:pPr>
    </w:p>
    <w:p w14:paraId="36418485" w14:textId="77777777" w:rsidR="009A7A0D" w:rsidRDefault="009A7A0D">
      <w:pPr>
        <w:spacing w:line="280" w:lineRule="exact"/>
      </w:pPr>
    </w:p>
    <w:p w14:paraId="0A85BC89" w14:textId="77777777" w:rsidR="009A7A0D" w:rsidRDefault="009A7A0D">
      <w:pPr>
        <w:spacing w:line="280" w:lineRule="exact"/>
      </w:pPr>
    </w:p>
    <w:p w14:paraId="479E7B8E" w14:textId="77777777" w:rsidR="009A7A0D" w:rsidRDefault="00947EF4">
      <w:pPr>
        <w:pStyle w:val="Kop1"/>
        <w:spacing w:line="280" w:lineRule="exact"/>
        <w:rPr>
          <w:lang w:val="en-US"/>
        </w:rPr>
      </w:pPr>
      <w:r>
        <w:br w:type="page"/>
      </w:r>
    </w:p>
    <w:p w14:paraId="25F6E1BC" w14:textId="77777777" w:rsidR="009A7A0D" w:rsidRDefault="00947EF4">
      <w:pPr>
        <w:pStyle w:val="Kop1"/>
        <w:spacing w:line="280" w:lineRule="exact"/>
        <w:rPr>
          <w:lang w:val="en-US"/>
        </w:rPr>
      </w:pPr>
      <w:r>
        <w:lastRenderedPageBreak/>
        <w:t>Onze school &amp; passend onderwijs</w:t>
      </w:r>
    </w:p>
    <w:p w14:paraId="0B3EB966" w14:textId="77777777" w:rsidR="009A7A0D" w:rsidRDefault="009A7A0D">
      <w:pPr>
        <w:spacing w:line="280" w:lineRule="exact"/>
        <w:rPr>
          <w:lang w:val="en-US"/>
        </w:rPr>
      </w:pPr>
    </w:p>
    <w:p w14:paraId="005B3834" w14:textId="77777777" w:rsidR="009A7A0D" w:rsidRDefault="00947EF4">
      <w:pPr>
        <w:pStyle w:val="Kop2"/>
        <w:spacing w:line="280" w:lineRule="exact"/>
        <w:rPr>
          <w:lang w:val="en-US"/>
        </w:rPr>
      </w:pPr>
      <w:r>
        <w:t xml:space="preserve">Onderwijsconcept </w:t>
      </w:r>
    </w:p>
    <w:p w14:paraId="4687D491" w14:textId="77777777" w:rsidR="009A7A0D" w:rsidRDefault="00947EF4">
      <w:pPr>
        <w:spacing w:line="280" w:lineRule="exact"/>
        <w:rPr>
          <w:lang w:val="en-US"/>
        </w:rPr>
      </w:pPr>
      <w:r>
        <w:t>Aeres VMBO Ede is onderdeel van Aeres. Aeres is een groene kennisinstelling die onderwijs, praktijkgericht onderzoek en commerciële kennisintensieve dienstverlening aanbiedt. Onderwijs wordt verzorgd van praktijkonderwijs tot vmbo, mbo en hbo. </w:t>
      </w:r>
    </w:p>
    <w:p w14:paraId="63F2A8EC" w14:textId="77777777" w:rsidR="009A7A0D" w:rsidRDefault="00947EF4">
      <w:pPr>
        <w:spacing w:line="280" w:lineRule="exact"/>
        <w:rPr>
          <w:rFonts w:eastAsia="MS Mincho"/>
          <w:kern w:val="0"/>
          <w:lang w:val="en-US" w:eastAsia="nl-NL" w:bidi="nl-NL"/>
        </w:rPr>
      </w:pPr>
      <w:r>
        <w:br/>
        <w:t>Aeres VMBO Ede wilt aantrekkelijk en inspirerend onderwijs verzorgen waarin leerlingen centraal staan. Aeres VMBO Ede biedt onderwijs aan op vmbo-niveau met verschillende leerwegen bestaande uit:</w:t>
      </w:r>
    </w:p>
    <w:p w14:paraId="6F4763B0" w14:textId="77777777" w:rsidR="009A7A0D" w:rsidRDefault="00947EF4">
      <w:pPr>
        <w:spacing w:line="280" w:lineRule="exact"/>
        <w:rPr>
          <w:rFonts w:eastAsia="MS Mincho"/>
          <w:kern w:val="0"/>
          <w:lang w:val="en-US" w:eastAsia="nl-NL" w:bidi="nl-NL"/>
        </w:rPr>
      </w:pPr>
      <w:r>
        <w:t xml:space="preserve">- Basisberoepsgerichte leerweg (BB) </w:t>
      </w:r>
    </w:p>
    <w:p w14:paraId="20C83DBE" w14:textId="77777777" w:rsidR="009A7A0D" w:rsidRDefault="00947EF4">
      <w:pPr>
        <w:spacing w:line="280" w:lineRule="exact"/>
        <w:rPr>
          <w:rFonts w:eastAsia="MS Mincho"/>
          <w:kern w:val="0"/>
          <w:lang w:val="en-US" w:eastAsia="nl-NL" w:bidi="nl-NL"/>
        </w:rPr>
      </w:pPr>
      <w:r>
        <w:t xml:space="preserve">- Kaderberoepsgerichte leerweg (KB) </w:t>
      </w:r>
    </w:p>
    <w:p w14:paraId="3CF55D98" w14:textId="77777777" w:rsidR="009A7A0D" w:rsidRDefault="00947EF4">
      <w:pPr>
        <w:spacing w:line="280" w:lineRule="exact"/>
        <w:rPr>
          <w:rFonts w:eastAsia="MS Mincho"/>
          <w:kern w:val="0"/>
          <w:lang w:val="en-US" w:eastAsia="nl-NL" w:bidi="nl-NL"/>
        </w:rPr>
      </w:pPr>
      <w:r>
        <w:t xml:space="preserve">- Gemende leerweg (GL) </w:t>
      </w:r>
    </w:p>
    <w:p w14:paraId="2C145335" w14:textId="77777777" w:rsidR="009A7A0D" w:rsidRDefault="00947EF4">
      <w:pPr>
        <w:spacing w:line="280" w:lineRule="exact"/>
        <w:rPr>
          <w:rFonts w:eastAsia="MS Mincho"/>
          <w:kern w:val="0"/>
          <w:lang w:val="en-US" w:eastAsia="nl-NL" w:bidi="nl-NL"/>
        </w:rPr>
      </w:pPr>
      <w:r>
        <w:t xml:space="preserve">- Theoretische leerweg (TL) </w:t>
      </w:r>
    </w:p>
    <w:p w14:paraId="6A300BD5" w14:textId="683D1D30" w:rsidR="009A7A0D" w:rsidRDefault="00947EF4">
      <w:pPr>
        <w:spacing w:line="280" w:lineRule="exact"/>
      </w:pPr>
      <w:r>
        <w:t>- Leerwerktraject (LWT)</w:t>
      </w:r>
    </w:p>
    <w:p w14:paraId="22C8DA91" w14:textId="194011E4" w:rsidR="009A7A0D" w:rsidRDefault="00947EF4">
      <w:pPr>
        <w:spacing w:line="280" w:lineRule="exact"/>
        <w:rPr>
          <w:rFonts w:eastAsia="MS Mincho"/>
          <w:kern w:val="0"/>
          <w:lang w:val="en-US" w:eastAsia="nl-NL" w:bidi="nl-NL"/>
        </w:rPr>
      </w:pPr>
      <w:r>
        <w:t xml:space="preserve"> </w:t>
      </w:r>
    </w:p>
    <w:p w14:paraId="0E75BD01" w14:textId="5A247BB0" w:rsidR="009A7A0D" w:rsidRDefault="00947EF4" w:rsidP="3149DD50">
      <w:pPr>
        <w:spacing w:line="280" w:lineRule="exact"/>
      </w:pPr>
      <w:r>
        <w:t>Het groene onderwijs (voedsel, natuur, leefomgeving) vormt de basis voor een duurzame, leefbare en gezonde wereld voor mens en economie.</w:t>
      </w:r>
      <w:r w:rsidR="7BBCC941" w:rsidRPr="3149DD50">
        <w:rPr>
          <w:rFonts w:eastAsia="Open Sans"/>
        </w:rPr>
        <w:t xml:space="preserve"> In de bovenbouw kunnen leerlingen beroepsgerichte keuzevakken volgen, zowel binnen als buiten het groene profiel.</w:t>
      </w:r>
    </w:p>
    <w:p w14:paraId="55E0780C" w14:textId="6C160F45" w:rsidR="009A7A0D" w:rsidRDefault="009A7A0D" w:rsidP="3149DD50">
      <w:pPr>
        <w:spacing w:line="280" w:lineRule="exact"/>
        <w:rPr>
          <w:kern w:val="0"/>
          <w:lang w:val="en-US" w:eastAsia="nl-NL" w:bidi="nl-NL"/>
        </w:rPr>
      </w:pPr>
    </w:p>
    <w:p w14:paraId="1F6A5667" w14:textId="77777777" w:rsidR="009A7A0D" w:rsidRDefault="00947EF4">
      <w:pPr>
        <w:spacing w:line="280" w:lineRule="exact"/>
        <w:rPr>
          <w:rFonts w:eastAsia="MS Mincho"/>
          <w:kern w:val="0"/>
          <w:lang w:val="en-US" w:eastAsia="nl-NL" w:bidi="nl-NL"/>
        </w:rPr>
      </w:pPr>
      <w:r w:rsidRPr="3149DD50">
        <w:rPr>
          <w:b/>
          <w:bCs/>
        </w:rPr>
        <w:t>Leren door effectieve begeleiding</w:t>
      </w:r>
      <w:r>
        <w:br/>
        <w:t>Leerlingen op Aeres VMBO Ede kunnen zich in een veilige omgeving voorbereiden op hun toekomst. Daarbij gaat het allereerst om goed onderwijs, waarbij leerlingen medeverantwoordelijk zijn voor hun leerproces en omgeving. Onderwijsprofessionals begeleiden leerlingen bij het verwerven van de kennis en vaardigheden die zij nodig hebben voor het behalen van een diploma.</w:t>
      </w:r>
    </w:p>
    <w:p w14:paraId="4D81726D" w14:textId="78BD5F5E" w:rsidR="009A7A0D" w:rsidRDefault="009A7A0D" w:rsidP="3149DD50">
      <w:pPr>
        <w:spacing w:line="280" w:lineRule="exact"/>
        <w:rPr>
          <w:kern w:val="0"/>
          <w:lang w:val="en-US" w:eastAsia="nl-NL" w:bidi="nl-NL"/>
        </w:rPr>
      </w:pPr>
    </w:p>
    <w:p w14:paraId="7A0FA499" w14:textId="77777777" w:rsidR="009A7A0D" w:rsidRDefault="00947EF4">
      <w:pPr>
        <w:spacing w:line="280" w:lineRule="exact"/>
        <w:rPr>
          <w:rFonts w:eastAsia="MS Mincho"/>
          <w:kern w:val="0"/>
          <w:lang w:val="en-US" w:eastAsia="nl-NL" w:bidi="nl-NL"/>
        </w:rPr>
      </w:pPr>
      <w:r w:rsidRPr="3149DD50">
        <w:rPr>
          <w:b/>
          <w:bCs/>
        </w:rPr>
        <w:t>Stevige basis om leerlingen voor te bereiden op de toekomst</w:t>
      </w:r>
      <w:r>
        <w:br/>
        <w:t>We zetten in op het organiseren van een onderwijsaanbod dat eigentijds en aantrekkelijk is en een stevige basis legt waarmee we de leerlingen voorbereiden op het leven als individu en als lid van de samenleving. </w:t>
      </w:r>
    </w:p>
    <w:p w14:paraId="452A7C17" w14:textId="1E189191" w:rsidR="009A7A0D" w:rsidRDefault="009A7A0D" w:rsidP="3149DD50">
      <w:pPr>
        <w:spacing w:line="280" w:lineRule="exact"/>
        <w:rPr>
          <w:kern w:val="0"/>
          <w:lang w:val="en-US" w:eastAsia="nl-NL" w:bidi="nl-NL"/>
        </w:rPr>
      </w:pPr>
    </w:p>
    <w:p w14:paraId="09E75799" w14:textId="058F154B" w:rsidR="009A7A0D" w:rsidRDefault="00947EF4">
      <w:pPr>
        <w:spacing w:line="280" w:lineRule="exact"/>
      </w:pPr>
      <w:r w:rsidRPr="3149DD50">
        <w:rPr>
          <w:b/>
          <w:bCs/>
        </w:rPr>
        <w:t>Ervaringsgericht leren samen met het bedrijfsleven</w:t>
      </w:r>
    </w:p>
    <w:p w14:paraId="6908DD39" w14:textId="317F2704" w:rsidR="1E4626FC" w:rsidRDefault="1E4626FC" w:rsidP="3149DD50">
      <w:pPr>
        <w:spacing w:line="280" w:lineRule="exact"/>
      </w:pPr>
      <w:r w:rsidRPr="3149DD50">
        <w:rPr>
          <w:rFonts w:eastAsia="Open Sans"/>
        </w:rPr>
        <w:t>Door samen te werken met bedrijven en maatschappelijke organisaties leren leerlingen ervaringsgericht. In een groene en praktijkgerichte context doen zij kennis en vaardigheden op en krijgen zij de kans om het werkveld van dichtbij te ervaren.</w:t>
      </w:r>
    </w:p>
    <w:p w14:paraId="0B1848E0" w14:textId="77777777" w:rsidR="009A7A0D" w:rsidRDefault="00947EF4">
      <w:pPr>
        <w:spacing w:line="280" w:lineRule="exact"/>
        <w:rPr>
          <w:rFonts w:eastAsia="MS Mincho"/>
          <w:kern w:val="0"/>
          <w:lang w:val="en-US" w:eastAsia="nl-NL" w:bidi="nl-NL"/>
        </w:rPr>
      </w:pPr>
      <w:r>
        <w:br/>
      </w:r>
    </w:p>
    <w:p w14:paraId="3DB06702" w14:textId="703D7C07" w:rsidR="009A7A0D" w:rsidRDefault="00947EF4">
      <w:pPr>
        <w:spacing w:line="280" w:lineRule="exact"/>
        <w:rPr>
          <w:rFonts w:eastAsia="MS Mincho"/>
          <w:kern w:val="0"/>
          <w:lang w:val="en-US" w:eastAsia="nl-NL" w:bidi="nl-NL"/>
        </w:rPr>
      </w:pPr>
      <w:r w:rsidRPr="3149DD50">
        <w:rPr>
          <w:b/>
          <w:bCs/>
        </w:rPr>
        <w:t>Drie speerpunten</w:t>
      </w:r>
      <w:r>
        <w:br/>
        <w:t xml:space="preserve">Het doel is dat de leerling zich ontwikkelt </w:t>
      </w:r>
      <w:r w:rsidR="06522324">
        <w:t xml:space="preserve">tot </w:t>
      </w:r>
      <w:r>
        <w:t xml:space="preserve">lerend individu, </w:t>
      </w:r>
      <w:r w:rsidR="011AB2BB">
        <w:t xml:space="preserve">een actieve </w:t>
      </w:r>
      <w:r>
        <w:t xml:space="preserve">deelnemer aan de maatschappij en </w:t>
      </w:r>
      <w:r w:rsidR="532F8D96">
        <w:t>een</w:t>
      </w:r>
      <w:r>
        <w:t xml:space="preserve"> ‘groene veranderaar’. </w:t>
      </w:r>
      <w:r w:rsidR="7BC40A2E">
        <w:t xml:space="preserve">Daarom richten we ons op </w:t>
      </w:r>
      <w:r>
        <w:t>drie speerpunten: </w:t>
      </w:r>
    </w:p>
    <w:p w14:paraId="336C82F5" w14:textId="4BC6FC4C" w:rsidR="009A7A0D" w:rsidRDefault="0FF22583" w:rsidP="3149DD50">
      <w:pPr>
        <w:numPr>
          <w:ilvl w:val="0"/>
          <w:numId w:val="9"/>
        </w:numPr>
        <w:spacing w:line="280" w:lineRule="exact"/>
        <w:contextualSpacing/>
        <w:rPr>
          <w:rFonts w:eastAsia="MS Mincho"/>
          <w:kern w:val="0"/>
          <w:lang w:val="en-US" w:eastAsia="nl-NL" w:bidi="nl-NL"/>
        </w:rPr>
      </w:pPr>
      <w:r>
        <w:t>L</w:t>
      </w:r>
      <w:r w:rsidR="00947EF4">
        <w:t>eren leren</w:t>
      </w:r>
    </w:p>
    <w:p w14:paraId="64E8B290" w14:textId="203D6F75" w:rsidR="009A7A0D" w:rsidRDefault="7E64D53C" w:rsidP="3149DD50">
      <w:pPr>
        <w:numPr>
          <w:ilvl w:val="0"/>
          <w:numId w:val="9"/>
        </w:numPr>
        <w:spacing w:line="280" w:lineRule="exact"/>
        <w:contextualSpacing/>
        <w:rPr>
          <w:rFonts w:eastAsia="MS Mincho"/>
          <w:kern w:val="0"/>
          <w:lang w:val="en-US" w:eastAsia="nl-NL" w:bidi="nl-NL"/>
        </w:rPr>
      </w:pPr>
      <w:r>
        <w:t>Le</w:t>
      </w:r>
      <w:r w:rsidR="00947EF4">
        <w:t>ren leven</w:t>
      </w:r>
    </w:p>
    <w:p w14:paraId="4E173C0B" w14:textId="0ABF4529" w:rsidR="009A7A0D" w:rsidRDefault="47A8FC39" w:rsidP="3149DD50">
      <w:pPr>
        <w:numPr>
          <w:ilvl w:val="0"/>
          <w:numId w:val="9"/>
        </w:numPr>
        <w:spacing w:line="280" w:lineRule="exact"/>
        <w:contextualSpacing/>
      </w:pPr>
      <w:r>
        <w:t>L</w:t>
      </w:r>
      <w:r w:rsidR="00947EF4">
        <w:t>eren in de groene context</w:t>
      </w:r>
    </w:p>
    <w:p w14:paraId="2CDD499E" w14:textId="65EF3B57" w:rsidR="3149DD50" w:rsidRDefault="3149DD50">
      <w:r>
        <w:br w:type="page"/>
      </w:r>
    </w:p>
    <w:p w14:paraId="6C6743E4" w14:textId="0274542E" w:rsidR="009A7A0D" w:rsidRDefault="009A7A0D">
      <w:pPr>
        <w:spacing w:line="280" w:lineRule="exact"/>
        <w:rPr>
          <w:lang w:val="en-US"/>
        </w:rPr>
      </w:pPr>
    </w:p>
    <w:p w14:paraId="50A4701F" w14:textId="77777777" w:rsidR="009A7A0D" w:rsidRDefault="00947EF4">
      <w:pPr>
        <w:pStyle w:val="Kop2"/>
        <w:spacing w:line="280" w:lineRule="exact"/>
        <w:rPr>
          <w:lang w:val="en-US"/>
        </w:rPr>
      </w:pPr>
      <w:r>
        <w:t xml:space="preserve">Onze visie op passend onderwijs </w:t>
      </w:r>
    </w:p>
    <w:p w14:paraId="4F6E3D7D" w14:textId="56269C7A" w:rsidR="009A7A0D" w:rsidRDefault="00947EF4">
      <w:pPr>
        <w:spacing w:line="280" w:lineRule="exact"/>
        <w:rPr>
          <w:lang w:val="en-US"/>
        </w:rPr>
      </w:pPr>
      <w:r>
        <w:t>Elk kind heeft recht op passend onderwijs, ook als hij extra ondersteuning nodig heeft. Op Aeres VMBO Ede wordt er gewerkt met basisondersteuning en extra ondersteuning. Dit is vormgegeven door de professionele momentenstructuur (PM). De professionele momentenstructuur (6 lagen) geeft aan waar de leerling zich bevind</w:t>
      </w:r>
      <w:r w:rsidR="63310FB1">
        <w:t>t</w:t>
      </w:r>
      <w:r>
        <w:t xml:space="preserve"> op het gebied van de ondersteuning. </w:t>
      </w:r>
    </w:p>
    <w:p w14:paraId="5339B149" w14:textId="1BFEB5C8" w:rsidR="009A7A0D" w:rsidRDefault="00947EF4">
      <w:pPr>
        <w:spacing w:line="280" w:lineRule="exact"/>
      </w:pPr>
      <w:r>
        <w:t xml:space="preserve"> </w:t>
      </w:r>
    </w:p>
    <w:p w14:paraId="7BCA9E09" w14:textId="50E53645" w:rsidR="009A7A0D" w:rsidRDefault="00947EF4">
      <w:pPr>
        <w:spacing w:line="280" w:lineRule="exact"/>
        <w:rPr>
          <w:rFonts w:eastAsia="MS Mincho"/>
          <w:kern w:val="0"/>
          <w:lang w:val="en-US" w:eastAsia="nl-NL" w:bidi="nl-NL"/>
        </w:rPr>
      </w:pPr>
      <w:r>
        <w:t>De basisondersteuning die Aeres VMBO Ede biedt heeft als doel om de leerling in staat te stellen zich persoonlijk te ontwikkelen, als voorbereiding op een toekomstige beroepsopleiding en het zelfstandig functioneren in de maatschappij.  De begeleiding en ondersteuning (PM0) begint bij de aannameprocedure, waarbij er zorgvuldig onderzocht wordt of Aeres VMBO Ede kan voldoen aan de gevraagde onderwijsbehoeften. Daarbij speelt een oriënterend gesprek met de ouder</w:t>
      </w:r>
      <w:r w:rsidR="27F657AD">
        <w:t>(</w:t>
      </w:r>
      <w:r>
        <w:t>s</w:t>
      </w:r>
      <w:r w:rsidR="604C392C">
        <w:t xml:space="preserve">)/verzorger(s), </w:t>
      </w:r>
      <w:r>
        <w:t xml:space="preserve">betrokkenen en de warme overdracht van de basisschool een belangrijke rol.   </w:t>
      </w:r>
      <w:r>
        <w:br/>
      </w:r>
    </w:p>
    <w:p w14:paraId="271DBFC6" w14:textId="07649EA0" w:rsidR="009A7A0D" w:rsidRDefault="00947EF4" w:rsidP="3149DD50">
      <w:pPr>
        <w:spacing w:line="280" w:lineRule="exact"/>
      </w:pPr>
      <w:r>
        <w:t xml:space="preserve">De onderwijsprofessional op Aeres VMBO Ede benadert en begeleidt iedere leerling op zijn eigen wijze. Hierbij wordt rekening gehouden met de mogelijkheden van de leerling, zowel </w:t>
      </w:r>
      <w:r w:rsidR="4145E1EB">
        <w:t xml:space="preserve">op </w:t>
      </w:r>
      <w:r>
        <w:t>mentaal als fysiek</w:t>
      </w:r>
      <w:r w:rsidR="3B6E6E04">
        <w:t xml:space="preserve"> vlak</w:t>
      </w:r>
      <w:r>
        <w:t>. De onderwijsprofessional geeft persoonlijke aandacht, toont betrokkenheid en signaleert. De coach is het eerste aanspreekpunt voor de leerling, ouder(s)/verzorger(s) en</w:t>
      </w:r>
      <w:r w:rsidR="7F60801A">
        <w:t xml:space="preserve"> heeft een centrale rol in d</w:t>
      </w:r>
      <w:r>
        <w:t xml:space="preserve">e begeleiding van de leerling. </w:t>
      </w:r>
      <w:r w:rsidR="46FB0231" w:rsidRPr="3149DD50">
        <w:rPr>
          <w:rFonts w:eastAsia="Open Sans"/>
        </w:rPr>
        <w:t>Er is sprake van een gezamenlijke verantwoordelijkheid van de leerling, ouder(s)/verzorger(s), onderwijsprofessionals en deskundigen voor de begeleiding en ondersteuning van de leerling.</w:t>
      </w:r>
    </w:p>
    <w:p w14:paraId="3B52D630" w14:textId="7D75FE42" w:rsidR="009A7A0D" w:rsidRDefault="00947EF4" w:rsidP="3149DD50">
      <w:pPr>
        <w:spacing w:line="280" w:lineRule="exact"/>
        <w:rPr>
          <w:rFonts w:eastAsia="MS Mincho"/>
          <w:kern w:val="0"/>
          <w:lang w:val="en-US" w:eastAsia="nl-NL" w:bidi="nl-NL"/>
        </w:rPr>
      </w:pPr>
      <w:r>
        <w:t xml:space="preserve">De gouden driehoek (leerling, ouders, school) is daarbij van groot belang om een bijdrage te leveren aan de ontwikkeling en leersuccessen van de leerlingen.  Naast de basisondersteuning (PM1 en PM2) is er </w:t>
      </w:r>
      <w:r w:rsidR="0141E025">
        <w:t xml:space="preserve">extra ondersteuning </w:t>
      </w:r>
      <w:r>
        <w:t>(PM3 en PM4) mogelijk op Aeres VMBO Ede. Dit wordt geboden door</w:t>
      </w:r>
      <w:r w:rsidR="25703A61">
        <w:t xml:space="preserve"> onderwijsprofessionals, </w:t>
      </w:r>
      <w:r>
        <w:t xml:space="preserve">externe </w:t>
      </w:r>
      <w:r w:rsidR="7FED5D72">
        <w:t xml:space="preserve">partijen, </w:t>
      </w:r>
      <w:r>
        <w:t xml:space="preserve">en de begeleider passend onderwijs (BPO). Op Aeres VMBO Ede </w:t>
      </w:r>
      <w:r w:rsidR="1D17D442" w:rsidRPr="3149DD50">
        <w:rPr>
          <w:rFonts w:eastAsia="Open Sans"/>
        </w:rPr>
        <w:t>streven we naar kortdurende trajecten met een maximale duur van acht weken. Het traject wordt na acht weken geëvalueerd en waar nodig bijgesteld. Mocht dit leiden tot onvoldoende resultaat, dan wordt er een overleg ingepland met het samenwerkingsverband en andere externe partijen</w:t>
      </w:r>
      <w:r>
        <w:t xml:space="preserve"> (PM5).  </w:t>
      </w:r>
    </w:p>
    <w:p w14:paraId="73EFBF4F" w14:textId="77777777" w:rsidR="009A7A0D" w:rsidRDefault="00947EF4">
      <w:pPr>
        <w:spacing w:line="280" w:lineRule="exact"/>
        <w:rPr>
          <w:lang w:val="en-US"/>
        </w:rPr>
      </w:pPr>
      <w:r>
        <w:t xml:space="preserve"> </w:t>
      </w:r>
      <w:r>
        <w:tab/>
      </w:r>
    </w:p>
    <w:p w14:paraId="4F8B2BAA" w14:textId="77777777" w:rsidR="009A7A0D" w:rsidRDefault="00947EF4">
      <w:pPr>
        <w:pStyle w:val="Kop2"/>
        <w:spacing w:line="280" w:lineRule="exact"/>
        <w:rPr>
          <w:lang w:val="en-US"/>
        </w:rPr>
      </w:pPr>
      <w:r>
        <w:t xml:space="preserve">Sterke punten in onze ondersteuning </w:t>
      </w:r>
    </w:p>
    <w:p w14:paraId="2916FD3D" w14:textId="0CD5287C" w:rsidR="009A7A0D" w:rsidRDefault="00947EF4" w:rsidP="3149DD50">
      <w:pPr>
        <w:spacing w:line="280" w:lineRule="exact"/>
        <w:rPr>
          <w:lang w:val="en-US"/>
        </w:rPr>
      </w:pPr>
      <w:r>
        <w:t xml:space="preserve">De sterke punten </w:t>
      </w:r>
      <w:r w:rsidR="7409FE9C" w:rsidRPr="07B5D623">
        <w:rPr>
          <w:rFonts w:eastAsia="Open Sans"/>
        </w:rPr>
        <w:t>met betrekking tot</w:t>
      </w:r>
      <w:r>
        <w:t xml:space="preserve"> de ondersteuning op Aeres </w:t>
      </w:r>
      <w:r w:rsidR="6BCB6719">
        <w:t xml:space="preserve">VMBO Ede </w:t>
      </w:r>
      <w:r>
        <w:t>zijn:</w:t>
      </w:r>
    </w:p>
    <w:p w14:paraId="759DA141" w14:textId="67929B25" w:rsidR="531B3146" w:rsidRDefault="531B3146" w:rsidP="07B5D623">
      <w:pPr>
        <w:pStyle w:val="Lijstalinea"/>
        <w:spacing w:line="280" w:lineRule="exact"/>
        <w:rPr>
          <w:rFonts w:eastAsia="Open Sans"/>
        </w:rPr>
      </w:pPr>
      <w:r w:rsidRPr="07B5D623">
        <w:rPr>
          <w:rFonts w:eastAsia="Open Sans"/>
        </w:rPr>
        <w:t xml:space="preserve">Leerlingen zijn goed in beeld. </w:t>
      </w:r>
    </w:p>
    <w:p w14:paraId="24513DC5" w14:textId="10BD4050" w:rsidR="531B3146" w:rsidRDefault="531B3146" w:rsidP="3149DD50">
      <w:pPr>
        <w:pStyle w:val="Lijstalinea"/>
        <w:rPr>
          <w:rFonts w:eastAsia="Open Sans"/>
        </w:rPr>
      </w:pPr>
      <w:r w:rsidRPr="3149DD50">
        <w:rPr>
          <w:rFonts w:eastAsia="Open Sans"/>
        </w:rPr>
        <w:t xml:space="preserve">Er is veel persoonlijke aandacht voor de leerlingen. </w:t>
      </w:r>
    </w:p>
    <w:p w14:paraId="3C257733" w14:textId="6F229ED6" w:rsidR="531B3146" w:rsidRDefault="531B3146" w:rsidP="3149DD50">
      <w:pPr>
        <w:pStyle w:val="Lijstalinea"/>
        <w:rPr>
          <w:rFonts w:eastAsia="Open Sans"/>
        </w:rPr>
      </w:pPr>
      <w:r w:rsidRPr="3149DD50">
        <w:rPr>
          <w:rFonts w:eastAsia="Open Sans"/>
        </w:rPr>
        <w:t xml:space="preserve">Er is een overzichtelijke ondersteuningsstructuur, mede door de professionele momentenstructuur (PM). </w:t>
      </w:r>
    </w:p>
    <w:p w14:paraId="11E9875D" w14:textId="1A1C6E68" w:rsidR="531B3146" w:rsidRDefault="531B3146" w:rsidP="3149DD50">
      <w:pPr>
        <w:pStyle w:val="Lijstalinea"/>
        <w:rPr>
          <w:rFonts w:eastAsia="Open Sans"/>
        </w:rPr>
      </w:pPr>
      <w:r w:rsidRPr="3149DD50">
        <w:rPr>
          <w:rFonts w:eastAsia="Open Sans"/>
        </w:rPr>
        <w:t xml:space="preserve">Er wordt vroegtijdig gesignaleerd wanneer extra ondersteuning nodig is. </w:t>
      </w:r>
    </w:p>
    <w:p w14:paraId="4FF2B4B1" w14:textId="7D3ED3BE" w:rsidR="531B3146" w:rsidRDefault="531B3146" w:rsidP="3149DD50">
      <w:pPr>
        <w:pStyle w:val="Lijstalinea"/>
        <w:rPr>
          <w:rFonts w:eastAsia="Open Sans"/>
        </w:rPr>
      </w:pPr>
      <w:r w:rsidRPr="3149DD50">
        <w:rPr>
          <w:rFonts w:eastAsia="Open Sans"/>
        </w:rPr>
        <w:t xml:space="preserve">Er is goede samenwerking met externe partijen. </w:t>
      </w:r>
    </w:p>
    <w:p w14:paraId="2704A6D5" w14:textId="04392D1B" w:rsidR="531B3146" w:rsidRDefault="531B3146" w:rsidP="3149DD50">
      <w:pPr>
        <w:pStyle w:val="Lijstalinea"/>
        <w:rPr>
          <w:rFonts w:eastAsia="Open Sans"/>
        </w:rPr>
      </w:pPr>
      <w:r w:rsidRPr="3149DD50">
        <w:rPr>
          <w:rFonts w:eastAsia="Open Sans"/>
        </w:rPr>
        <w:t xml:space="preserve">Procedures en protocollen zijn duidelijk vastgelegd. </w:t>
      </w:r>
    </w:p>
    <w:p w14:paraId="322C31C9" w14:textId="2A6B236F" w:rsidR="531B3146" w:rsidRDefault="531B3146" w:rsidP="3149DD50">
      <w:pPr>
        <w:pStyle w:val="Lijstalinea"/>
        <w:rPr>
          <w:rFonts w:eastAsia="Open Sans"/>
        </w:rPr>
      </w:pPr>
      <w:r w:rsidRPr="3149DD50">
        <w:rPr>
          <w:rFonts w:eastAsia="Open Sans"/>
        </w:rPr>
        <w:t xml:space="preserve">Er is sprake van een duidelijke structuur binnen de school. </w:t>
      </w:r>
    </w:p>
    <w:p w14:paraId="49E592E5" w14:textId="285F22BA" w:rsidR="531B3146" w:rsidRDefault="531B3146" w:rsidP="3149DD50">
      <w:pPr>
        <w:pStyle w:val="Lijstalinea"/>
        <w:rPr>
          <w:rFonts w:eastAsia="Open Sans"/>
        </w:rPr>
      </w:pPr>
      <w:r w:rsidRPr="3149DD50">
        <w:rPr>
          <w:rFonts w:eastAsia="Open Sans"/>
        </w:rPr>
        <w:t xml:space="preserve">Verwachtingen naar leerlingen, </w:t>
      </w:r>
      <w:r>
        <w:t>ouder(s)/verzorger(s),</w:t>
      </w:r>
      <w:r w:rsidRPr="3149DD50">
        <w:rPr>
          <w:rFonts w:eastAsia="Open Sans"/>
        </w:rPr>
        <w:t xml:space="preserve"> en betrokkenen zijn </w:t>
      </w:r>
      <w:r w:rsidR="2ACDACF3" w:rsidRPr="3149DD50">
        <w:rPr>
          <w:rFonts w:eastAsia="Open Sans"/>
        </w:rPr>
        <w:t>duidelijk</w:t>
      </w:r>
      <w:r w:rsidRPr="3149DD50">
        <w:rPr>
          <w:rFonts w:eastAsia="Open Sans"/>
        </w:rPr>
        <w:t>.</w:t>
      </w:r>
    </w:p>
    <w:p w14:paraId="6E776D5F" w14:textId="577B7546" w:rsidR="3149DD50" w:rsidRDefault="3149DD50" w:rsidP="3149DD50">
      <w:pPr>
        <w:spacing w:line="280" w:lineRule="exact"/>
        <w:ind w:left="720"/>
        <w:contextualSpacing/>
        <w:rPr>
          <w:rFonts w:eastAsia="MS Mincho"/>
        </w:rPr>
      </w:pPr>
    </w:p>
    <w:p w14:paraId="2DB0CD0C" w14:textId="77777777" w:rsidR="009A7A0D" w:rsidRDefault="00947EF4">
      <w:pPr>
        <w:spacing w:line="280" w:lineRule="exact"/>
        <w:rPr>
          <w:lang w:val="en-US"/>
        </w:rPr>
      </w:pPr>
      <w:r>
        <w:t xml:space="preserve"> </w:t>
      </w:r>
      <w:r>
        <w:tab/>
      </w:r>
    </w:p>
    <w:p w14:paraId="77F1A503" w14:textId="6430AB54" w:rsidR="3149DD50" w:rsidRDefault="3149DD50">
      <w:r>
        <w:br w:type="page"/>
      </w:r>
    </w:p>
    <w:p w14:paraId="03CB6637" w14:textId="7A7F00D0" w:rsidR="3149DD50" w:rsidRDefault="3149DD50" w:rsidP="3149DD50">
      <w:pPr>
        <w:spacing w:line="280" w:lineRule="exact"/>
      </w:pPr>
    </w:p>
    <w:p w14:paraId="72B71262" w14:textId="77777777" w:rsidR="009A7A0D" w:rsidRDefault="00947EF4">
      <w:pPr>
        <w:pStyle w:val="Kop2"/>
        <w:spacing w:line="280" w:lineRule="exact"/>
        <w:rPr>
          <w:lang w:val="en-US"/>
        </w:rPr>
      </w:pPr>
      <w:r>
        <w:t xml:space="preserve">Grenzen aan onze ondersteuning </w:t>
      </w:r>
    </w:p>
    <w:p w14:paraId="74492F50" w14:textId="4B436C29" w:rsidR="009A7A0D" w:rsidRDefault="00947EF4">
      <w:pPr>
        <w:spacing w:line="280" w:lineRule="exact"/>
        <w:rPr>
          <w:lang w:val="en-US"/>
        </w:rPr>
      </w:pPr>
      <w:r>
        <w:t xml:space="preserve">In beginsel kan Aeres VMBO Ede aan het overgrote deel van de onderwijsbehoeften van leerlingen tegemoetkomen vanuit de </w:t>
      </w:r>
      <w:r w:rsidR="2502A4E4">
        <w:t>b</w:t>
      </w:r>
      <w:r>
        <w:t xml:space="preserve">asisondersteuning en of de </w:t>
      </w:r>
      <w:r w:rsidR="70C63867">
        <w:t>extra ondersteuning</w:t>
      </w:r>
      <w:r>
        <w:t xml:space="preserve">. </w:t>
      </w:r>
    </w:p>
    <w:p w14:paraId="36A8F7B0" w14:textId="52F9C383" w:rsidR="009A7A0D" w:rsidRDefault="1876D285">
      <w:pPr>
        <w:spacing w:line="280" w:lineRule="exact"/>
        <w:rPr>
          <w:rFonts w:eastAsia="MS Mincho"/>
          <w:kern w:val="0"/>
          <w:lang w:val="en-US" w:eastAsia="nl-NL" w:bidi="nl-NL"/>
        </w:rPr>
      </w:pPr>
      <w:r>
        <w:t xml:space="preserve">Het ondersteuningsteam </w:t>
      </w:r>
      <w:r w:rsidR="00947EF4">
        <w:t>analyseert op basis van onderzoek of Aeres VMBO Ede kan voldoen aan de onderwijsbehoeften van de leerling.</w:t>
      </w:r>
    </w:p>
    <w:p w14:paraId="0B32FCDF" w14:textId="77777777" w:rsidR="009A7A0D" w:rsidRDefault="00947EF4">
      <w:pPr>
        <w:spacing w:line="280" w:lineRule="exact"/>
        <w:rPr>
          <w:rFonts w:eastAsia="MS Mincho"/>
          <w:kern w:val="0"/>
          <w:lang w:val="en-US" w:eastAsia="nl-NL" w:bidi="nl-NL"/>
        </w:rPr>
      </w:pPr>
      <w:r>
        <w:t>De mogelijke criteria die Aeres VMBO Ede kan hanteren om een leerling niet te plaatsen in haar onderwijs zijn:</w:t>
      </w:r>
    </w:p>
    <w:p w14:paraId="3E1BBA00" w14:textId="76505EFD" w:rsidR="009A7A0D" w:rsidRDefault="009A7A0D" w:rsidP="3149DD50">
      <w:pPr>
        <w:spacing w:line="280" w:lineRule="exact"/>
        <w:rPr>
          <w:kern w:val="0"/>
          <w:lang w:val="en-US" w:eastAsia="nl-NL" w:bidi="nl-NL"/>
        </w:rPr>
      </w:pPr>
    </w:p>
    <w:p w14:paraId="48BB5450" w14:textId="77777777" w:rsidR="009A7A0D" w:rsidRDefault="00947EF4">
      <w:pPr>
        <w:spacing w:line="280" w:lineRule="exact"/>
        <w:rPr>
          <w:rFonts w:eastAsia="MS Mincho"/>
          <w:kern w:val="0"/>
          <w:lang w:val="en-US" w:eastAsia="nl-NL" w:bidi="nl-NL"/>
        </w:rPr>
      </w:pPr>
      <w:r w:rsidRPr="3149DD50">
        <w:rPr>
          <w:b/>
          <w:bCs/>
        </w:rPr>
        <w:t>1. Onderwijsaanbod</w:t>
      </w:r>
    </w:p>
    <w:p w14:paraId="57013C7C" w14:textId="45CE0E65" w:rsidR="009A7A0D" w:rsidRDefault="1FB14C6D" w:rsidP="3149DD50">
      <w:pPr>
        <w:spacing w:line="280" w:lineRule="exact"/>
        <w:rPr>
          <w:rFonts w:eastAsia="Open Sans"/>
        </w:rPr>
      </w:pPr>
      <w:r w:rsidRPr="07B5D623">
        <w:rPr>
          <w:rFonts w:eastAsia="Open Sans"/>
        </w:rPr>
        <w:t xml:space="preserve">- </w:t>
      </w:r>
      <w:r w:rsidR="0B47F375" w:rsidRPr="07B5D623">
        <w:rPr>
          <w:rFonts w:eastAsia="Open Sans"/>
        </w:rPr>
        <w:t>H</w:t>
      </w:r>
      <w:r w:rsidRPr="07B5D623">
        <w:rPr>
          <w:rFonts w:eastAsia="Open Sans"/>
        </w:rPr>
        <w:t>et didactisch of cognitief niveau niet voldoet aan de toelatingscriteria</w:t>
      </w:r>
      <w:r w:rsidR="238B8036" w:rsidRPr="07B5D623">
        <w:rPr>
          <w:rFonts w:eastAsia="Open Sans"/>
        </w:rPr>
        <w:t>.</w:t>
      </w:r>
    </w:p>
    <w:p w14:paraId="4E52628A" w14:textId="24F21E4F" w:rsidR="009A7A0D" w:rsidRDefault="1FB14C6D" w:rsidP="3149DD50">
      <w:pPr>
        <w:spacing w:line="280" w:lineRule="exact"/>
        <w:rPr>
          <w:rFonts w:eastAsia="Open Sans"/>
        </w:rPr>
      </w:pPr>
      <w:r w:rsidRPr="07B5D623">
        <w:rPr>
          <w:rFonts w:eastAsia="Open Sans"/>
        </w:rPr>
        <w:t xml:space="preserve">- </w:t>
      </w:r>
      <w:r w:rsidR="487F40D6" w:rsidRPr="07B5D623">
        <w:rPr>
          <w:rFonts w:eastAsia="Open Sans"/>
        </w:rPr>
        <w:t>H</w:t>
      </w:r>
      <w:r w:rsidRPr="07B5D623">
        <w:rPr>
          <w:rFonts w:eastAsia="Open Sans"/>
        </w:rPr>
        <w:t>et intelligentiequotiënt (IQ) lager is dan 80 (mogelijke toelating tot het praktijkonderwijs)</w:t>
      </w:r>
      <w:r w:rsidR="1A77BC7D" w:rsidRPr="07B5D623">
        <w:rPr>
          <w:rFonts w:eastAsia="Open Sans"/>
        </w:rPr>
        <w:t>.</w:t>
      </w:r>
    </w:p>
    <w:p w14:paraId="3C75C5BF" w14:textId="78CC51D6" w:rsidR="009A7A0D" w:rsidRDefault="1FB14C6D" w:rsidP="3149DD50">
      <w:pPr>
        <w:spacing w:line="280" w:lineRule="exact"/>
        <w:rPr>
          <w:rFonts w:eastAsia="Open Sans"/>
        </w:rPr>
      </w:pPr>
      <w:r w:rsidRPr="07B5D623">
        <w:rPr>
          <w:rFonts w:eastAsia="Open Sans"/>
        </w:rPr>
        <w:t xml:space="preserve">- </w:t>
      </w:r>
      <w:r w:rsidR="566A1EB3" w:rsidRPr="07B5D623">
        <w:rPr>
          <w:rFonts w:eastAsia="Open Sans"/>
        </w:rPr>
        <w:t>H</w:t>
      </w:r>
      <w:r w:rsidRPr="07B5D623">
        <w:rPr>
          <w:rFonts w:eastAsia="Open Sans"/>
        </w:rPr>
        <w:t>et behalen van de vmbo-einddoelen niet haalbaar wordt geacht</w:t>
      </w:r>
      <w:r w:rsidR="29E4C2E4" w:rsidRPr="07B5D623">
        <w:rPr>
          <w:rFonts w:eastAsia="Open Sans"/>
        </w:rPr>
        <w:t>.</w:t>
      </w:r>
      <w:r w:rsidRPr="07B5D623">
        <w:rPr>
          <w:rFonts w:eastAsia="Open Sans"/>
        </w:rPr>
        <w:t xml:space="preserve"> </w:t>
      </w:r>
    </w:p>
    <w:p w14:paraId="4A12EFFF" w14:textId="0CF02EEF" w:rsidR="009A7A0D" w:rsidRDefault="1FB14C6D" w:rsidP="3149DD50">
      <w:pPr>
        <w:spacing w:line="280" w:lineRule="exact"/>
        <w:rPr>
          <w:rFonts w:eastAsia="Open Sans"/>
        </w:rPr>
      </w:pPr>
      <w:r w:rsidRPr="07B5D623">
        <w:rPr>
          <w:rFonts w:eastAsia="Open Sans"/>
        </w:rPr>
        <w:t xml:space="preserve">- </w:t>
      </w:r>
      <w:r w:rsidR="6F01976B" w:rsidRPr="07B5D623">
        <w:rPr>
          <w:rFonts w:eastAsia="Open Sans"/>
        </w:rPr>
        <w:t>D</w:t>
      </w:r>
      <w:r w:rsidRPr="07B5D623">
        <w:rPr>
          <w:rFonts w:eastAsia="Open Sans"/>
        </w:rPr>
        <w:t>e ontwikkeling van de leerling en/of medeleerlingen stagneert</w:t>
      </w:r>
      <w:r w:rsidR="276974E1" w:rsidRPr="07B5D623">
        <w:rPr>
          <w:rFonts w:eastAsia="Open Sans"/>
        </w:rPr>
        <w:t>.</w:t>
      </w:r>
      <w:r w:rsidRPr="07B5D623">
        <w:rPr>
          <w:rFonts w:eastAsia="Open Sans"/>
        </w:rPr>
        <w:t xml:space="preserve"> </w:t>
      </w:r>
    </w:p>
    <w:p w14:paraId="311A1212" w14:textId="2C8488DF" w:rsidR="009A7A0D" w:rsidRDefault="1FB14C6D" w:rsidP="3149DD50">
      <w:pPr>
        <w:spacing w:line="280" w:lineRule="exact"/>
        <w:rPr>
          <w:rFonts w:eastAsia="Open Sans"/>
        </w:rPr>
      </w:pPr>
      <w:r w:rsidRPr="07B5D623">
        <w:rPr>
          <w:rFonts w:eastAsia="Open Sans"/>
        </w:rPr>
        <w:t xml:space="preserve">- </w:t>
      </w:r>
      <w:r w:rsidR="0ED31B08" w:rsidRPr="07B5D623">
        <w:rPr>
          <w:rFonts w:eastAsia="Open Sans"/>
        </w:rPr>
        <w:t>D</w:t>
      </w:r>
      <w:r w:rsidRPr="07B5D623">
        <w:rPr>
          <w:rFonts w:eastAsia="Open Sans"/>
        </w:rPr>
        <w:t>e leerling een zeer lage prestatiemotivatie heeft voor het groene profiel.</w:t>
      </w:r>
    </w:p>
    <w:p w14:paraId="70FE8FBD" w14:textId="424DA1E4" w:rsidR="009A7A0D" w:rsidRDefault="009A7A0D" w:rsidP="3149DD50">
      <w:pPr>
        <w:spacing w:line="280" w:lineRule="exact"/>
        <w:rPr>
          <w:kern w:val="0"/>
          <w:lang w:val="en-US" w:eastAsia="nl-NL" w:bidi="nl-NL"/>
        </w:rPr>
      </w:pPr>
    </w:p>
    <w:p w14:paraId="70DD4543" w14:textId="77777777" w:rsidR="009A7A0D" w:rsidRDefault="00947EF4">
      <w:pPr>
        <w:spacing w:line="280" w:lineRule="exact"/>
        <w:rPr>
          <w:rFonts w:eastAsia="MS Mincho"/>
          <w:kern w:val="0"/>
          <w:lang w:val="en-US" w:eastAsia="nl-NL" w:bidi="nl-NL"/>
        </w:rPr>
      </w:pPr>
      <w:r w:rsidRPr="3149DD50">
        <w:rPr>
          <w:b/>
          <w:bCs/>
        </w:rPr>
        <w:t>2. Intensieve ondersteuningsbehoeften</w:t>
      </w:r>
      <w:r>
        <w:t xml:space="preserve"> </w:t>
      </w:r>
    </w:p>
    <w:p w14:paraId="4F114831" w14:textId="5E20503F" w:rsidR="009A7A0D" w:rsidRDefault="679A55CA" w:rsidP="3149DD50">
      <w:pPr>
        <w:spacing w:line="280" w:lineRule="exact"/>
        <w:rPr>
          <w:rFonts w:eastAsia="Open Sans"/>
        </w:rPr>
      </w:pPr>
      <w:r w:rsidRPr="3149DD50">
        <w:rPr>
          <w:rFonts w:eastAsia="Open Sans"/>
        </w:rPr>
        <w:t xml:space="preserve">- specialistische begeleiding nodig heeft; </w:t>
      </w:r>
    </w:p>
    <w:p w14:paraId="6F98E3B5" w14:textId="79B7B910" w:rsidR="009A7A0D" w:rsidRDefault="679A55CA" w:rsidP="3149DD50">
      <w:pPr>
        <w:spacing w:line="280" w:lineRule="exact"/>
        <w:rPr>
          <w:rFonts w:eastAsia="Open Sans"/>
        </w:rPr>
      </w:pPr>
      <w:r w:rsidRPr="3149DD50">
        <w:rPr>
          <w:rFonts w:eastAsia="Open Sans"/>
        </w:rPr>
        <w:t xml:space="preserve">- grotendeels of volledige individuele begeleiding noodzakelijk is; </w:t>
      </w:r>
    </w:p>
    <w:p w14:paraId="516F94C7" w14:textId="6079DC8D" w:rsidR="009A7A0D" w:rsidRDefault="679A55CA" w:rsidP="3149DD50">
      <w:pPr>
        <w:spacing w:line="280" w:lineRule="exact"/>
        <w:rPr>
          <w:rFonts w:eastAsia="Open Sans"/>
        </w:rPr>
      </w:pPr>
      <w:r w:rsidRPr="3149DD50">
        <w:rPr>
          <w:rFonts w:eastAsia="Open Sans"/>
        </w:rPr>
        <w:t xml:space="preserve">- veel schoolverzuim heeft, ook na langdurige interventie; </w:t>
      </w:r>
    </w:p>
    <w:p w14:paraId="426E9624" w14:textId="6061229F" w:rsidR="009A7A0D" w:rsidRDefault="679A55CA" w:rsidP="3149DD50">
      <w:pPr>
        <w:spacing w:line="280" w:lineRule="exact"/>
        <w:rPr>
          <w:rFonts w:eastAsia="Open Sans"/>
        </w:rPr>
      </w:pPr>
      <w:r w:rsidRPr="3149DD50">
        <w:rPr>
          <w:rFonts w:eastAsia="Open Sans"/>
        </w:rPr>
        <w:t xml:space="preserve">- een ernstige visuele, auditieve en/of motorische beperking heeft die het ondersteuningsaanbod overstijgt; </w:t>
      </w:r>
    </w:p>
    <w:p w14:paraId="01699F4E" w14:textId="410EB27D" w:rsidR="009A7A0D" w:rsidRDefault="76D19C96" w:rsidP="3149DD50">
      <w:pPr>
        <w:spacing w:line="280" w:lineRule="exact"/>
        <w:rPr>
          <w:rFonts w:eastAsia="Open Sans"/>
        </w:rPr>
      </w:pPr>
      <w:r w:rsidRPr="3149DD50">
        <w:rPr>
          <w:rFonts w:eastAsia="Open Sans"/>
        </w:rPr>
        <w:t xml:space="preserve">- </w:t>
      </w:r>
      <w:r w:rsidR="679A55CA" w:rsidRPr="3149DD50">
        <w:rPr>
          <w:rFonts w:eastAsia="Open Sans"/>
        </w:rPr>
        <w:t xml:space="preserve">ernstige autismespectrumproblematiek heeft (zoals snelle overprikkeling, behoefte aan intensieve aansturing en structurering, beperkte interesses en moeite met contact en samenwerking); </w:t>
      </w:r>
    </w:p>
    <w:p w14:paraId="529E7ECE" w14:textId="240B4C5D" w:rsidR="009A7A0D" w:rsidRDefault="35E4136E" w:rsidP="3149DD50">
      <w:pPr>
        <w:spacing w:line="280" w:lineRule="exact"/>
        <w:rPr>
          <w:rFonts w:eastAsia="Open Sans"/>
        </w:rPr>
      </w:pPr>
      <w:r w:rsidRPr="3149DD50">
        <w:rPr>
          <w:rFonts w:eastAsia="Open Sans"/>
        </w:rPr>
        <w:t xml:space="preserve">- </w:t>
      </w:r>
      <w:r w:rsidR="679A55CA" w:rsidRPr="3149DD50">
        <w:rPr>
          <w:rFonts w:eastAsia="Open Sans"/>
        </w:rPr>
        <w:t>ernstige psychiatrische aandoeningen of problemen heeft.</w:t>
      </w:r>
    </w:p>
    <w:p w14:paraId="62E517E7" w14:textId="36E6E0E1" w:rsidR="009A7A0D" w:rsidRDefault="009A7A0D" w:rsidP="3149DD50">
      <w:pPr>
        <w:spacing w:line="280" w:lineRule="exact"/>
        <w:rPr>
          <w:kern w:val="0"/>
          <w:lang w:val="en-US" w:eastAsia="nl-NL" w:bidi="nl-NL"/>
        </w:rPr>
      </w:pPr>
    </w:p>
    <w:p w14:paraId="09D2E8DD" w14:textId="77777777" w:rsidR="009A7A0D" w:rsidRDefault="00947EF4">
      <w:pPr>
        <w:spacing w:line="280" w:lineRule="exact"/>
        <w:rPr>
          <w:rFonts w:eastAsia="MS Mincho"/>
          <w:kern w:val="0"/>
          <w:lang w:val="en-US" w:eastAsia="nl-NL" w:bidi="nl-NL"/>
        </w:rPr>
      </w:pPr>
      <w:r w:rsidRPr="3149DD50">
        <w:rPr>
          <w:b/>
          <w:bCs/>
        </w:rPr>
        <w:t>3. Veiligheid en gedrag</w:t>
      </w:r>
      <w:r>
        <w:t xml:space="preserve"> </w:t>
      </w:r>
    </w:p>
    <w:p w14:paraId="1395A05B" w14:textId="12FCD487" w:rsidR="009A7A0D" w:rsidRDefault="00947EF4">
      <w:pPr>
        <w:spacing w:line="280" w:lineRule="exact"/>
      </w:pPr>
      <w:r>
        <w:t>- ernstig</w:t>
      </w:r>
      <w:r w:rsidR="3EC14C8A">
        <w:t xml:space="preserve"> probleemgedrag (agressie, extreme boosheid, schoolregels overtreden)</w:t>
      </w:r>
      <w:r w:rsidR="5377AB56">
        <w:t>;</w:t>
      </w:r>
    </w:p>
    <w:p w14:paraId="4DD746F0" w14:textId="46A211DC" w:rsidR="009A7A0D" w:rsidRDefault="00947EF4">
      <w:pPr>
        <w:spacing w:line="280" w:lineRule="exact"/>
        <w:rPr>
          <w:rFonts w:eastAsia="MS Mincho"/>
          <w:kern w:val="0"/>
          <w:lang w:val="en-US" w:eastAsia="nl-NL" w:bidi="nl-NL"/>
        </w:rPr>
      </w:pPr>
      <w:r>
        <w:t xml:space="preserve">- ernstige verslavingsproblematiek; </w:t>
      </w:r>
    </w:p>
    <w:p w14:paraId="56C95534" w14:textId="77777777" w:rsidR="009A7A0D" w:rsidRDefault="00947EF4">
      <w:pPr>
        <w:spacing w:line="280" w:lineRule="exact"/>
        <w:rPr>
          <w:rFonts w:eastAsia="MS Mincho"/>
          <w:kern w:val="0"/>
          <w:lang w:val="en-US" w:eastAsia="nl-NL" w:bidi="nl-NL"/>
        </w:rPr>
      </w:pPr>
      <w:r>
        <w:t>- de veiligheid van medeleerlingen en onderwijsprofessionals niet gewaarborgd kan worden;</w:t>
      </w:r>
    </w:p>
    <w:p w14:paraId="04D69AF0" w14:textId="71379D53" w:rsidR="009A7A0D" w:rsidRDefault="00947EF4">
      <w:pPr>
        <w:spacing w:line="280" w:lineRule="exact"/>
        <w:rPr>
          <w:rFonts w:eastAsia="MS Mincho"/>
          <w:kern w:val="0"/>
          <w:lang w:val="en-US" w:eastAsia="nl-NL" w:bidi="nl-NL"/>
        </w:rPr>
      </w:pPr>
      <w:r>
        <w:t xml:space="preserve">- ernstige, verstoorde manier van </w:t>
      </w:r>
      <w:r w:rsidR="4E91F595">
        <w:t xml:space="preserve">omgaan met anderen </w:t>
      </w:r>
      <w:r>
        <w:t xml:space="preserve">(intensieve zorgtrajecten). </w:t>
      </w:r>
    </w:p>
    <w:p w14:paraId="585AAAC1" w14:textId="4EB0BA28" w:rsidR="009A7A0D" w:rsidRDefault="009A7A0D" w:rsidP="3149DD50">
      <w:pPr>
        <w:spacing w:line="280" w:lineRule="exact"/>
        <w:ind w:left="720"/>
        <w:rPr>
          <w:lang w:val="en-US"/>
        </w:rPr>
      </w:pPr>
    </w:p>
    <w:p w14:paraId="295599A3" w14:textId="77777777" w:rsidR="009A7A0D" w:rsidRDefault="00947EF4">
      <w:pPr>
        <w:pStyle w:val="Kop2"/>
        <w:spacing w:line="280" w:lineRule="exact"/>
        <w:rPr>
          <w:lang w:val="en-US"/>
        </w:rPr>
      </w:pPr>
      <w:r>
        <w:t xml:space="preserve">Onze ambities en ontwikkeldoelen voor onze ondersteuning </w:t>
      </w:r>
    </w:p>
    <w:p w14:paraId="53F3CECA" w14:textId="0852EABD" w:rsidR="009A7A0D" w:rsidRDefault="00947EF4" w:rsidP="3149DD50">
      <w:pPr>
        <w:spacing w:line="280" w:lineRule="exact"/>
      </w:pPr>
      <w:r>
        <w:t xml:space="preserve">Op Aeres </w:t>
      </w:r>
      <w:r w:rsidR="26E00C41">
        <w:t xml:space="preserve">VMBO </w:t>
      </w:r>
      <w:r>
        <w:t>Ede zijn er voor aankomend schooljaar 2026-2027 twee ontwikkeldoelen t.a.v. de ondersteuning:</w:t>
      </w:r>
    </w:p>
    <w:p w14:paraId="4B510DA6" w14:textId="2193B40B" w:rsidR="009A7A0D" w:rsidRDefault="00947EF4" w:rsidP="3149DD50">
      <w:pPr>
        <w:numPr>
          <w:ilvl w:val="0"/>
          <w:numId w:val="11"/>
        </w:numPr>
        <w:spacing w:line="280" w:lineRule="exact"/>
        <w:contextualSpacing/>
        <w:rPr>
          <w:rFonts w:eastAsia="MS Mincho"/>
          <w:kern w:val="0"/>
          <w:lang w:val="en-US" w:eastAsia="nl-NL" w:bidi="nl-NL"/>
        </w:rPr>
      </w:pPr>
      <w:r>
        <w:t xml:space="preserve">Op </w:t>
      </w:r>
      <w:r w:rsidR="03052D06">
        <w:t>Aeres VMBO Ede</w:t>
      </w:r>
      <w:r>
        <w:t xml:space="preserve"> wordt een interne voorziening voor leerlingen ontwikkelt en vormgegeven. </w:t>
      </w:r>
    </w:p>
    <w:p w14:paraId="7F857337" w14:textId="22065AA3" w:rsidR="009A7A0D" w:rsidRDefault="00947EF4" w:rsidP="3149DD50">
      <w:pPr>
        <w:numPr>
          <w:ilvl w:val="0"/>
          <w:numId w:val="11"/>
        </w:numPr>
        <w:spacing w:line="280" w:lineRule="exact"/>
        <w:contextualSpacing/>
        <w:rPr>
          <w:rFonts w:eastAsia="MS Mincho"/>
          <w:kern w:val="0"/>
          <w:lang w:val="en-US" w:eastAsia="nl-NL" w:bidi="nl-NL"/>
        </w:rPr>
      </w:pPr>
      <w:r>
        <w:t xml:space="preserve">Op </w:t>
      </w:r>
      <w:r w:rsidR="08A0A296">
        <w:t>Aeres VMBO Ede</w:t>
      </w:r>
      <w:r>
        <w:t xml:space="preserve"> wordt een eenduidig pedagogische en didactische leeromgeving ontwikkelt en vormgegeven.  </w:t>
      </w:r>
    </w:p>
    <w:p w14:paraId="3DA203FC" w14:textId="77777777" w:rsidR="009A7A0D" w:rsidRDefault="00947EF4">
      <w:pPr>
        <w:spacing w:line="280" w:lineRule="exact"/>
        <w:rPr>
          <w:lang w:val="en-US"/>
        </w:rPr>
      </w:pPr>
      <w:r>
        <w:t xml:space="preserve"> </w:t>
      </w:r>
      <w:r>
        <w:tab/>
      </w:r>
    </w:p>
    <w:p w14:paraId="0B7FAFE5" w14:textId="77777777" w:rsidR="009A7A0D" w:rsidRDefault="00947EF4">
      <w:pPr>
        <w:pStyle w:val="Kop1"/>
        <w:spacing w:line="280" w:lineRule="exact"/>
        <w:rPr>
          <w:lang w:val="en-US"/>
        </w:rPr>
      </w:pPr>
      <w:r>
        <w:br w:type="page"/>
      </w:r>
    </w:p>
    <w:p w14:paraId="3C8B9366" w14:textId="77777777" w:rsidR="009A7A0D" w:rsidRDefault="00947EF4">
      <w:pPr>
        <w:pStyle w:val="Kop1"/>
        <w:spacing w:line="280" w:lineRule="exact"/>
        <w:rPr>
          <w:lang w:val="en-US"/>
        </w:rPr>
      </w:pPr>
      <w:r>
        <w:lastRenderedPageBreak/>
        <w:t>Onderwijsstructuur</w:t>
      </w:r>
    </w:p>
    <w:p w14:paraId="51A2742A" w14:textId="77777777" w:rsidR="009A7A0D" w:rsidRDefault="009A7A0D">
      <w:pPr>
        <w:spacing w:line="280" w:lineRule="exact"/>
        <w:rPr>
          <w:lang w:val="en-US"/>
        </w:rPr>
      </w:pPr>
    </w:p>
    <w:p w14:paraId="604F4D5E" w14:textId="77777777" w:rsidR="009A7A0D" w:rsidRDefault="00947EF4">
      <w:pPr>
        <w:pStyle w:val="Kop2"/>
        <w:spacing w:line="280" w:lineRule="exact"/>
        <w:rPr>
          <w:lang w:val="en-US"/>
        </w:rPr>
      </w:pPr>
      <w:r>
        <w:t xml:space="preserve">De inrichting van onze ondersteuningsroute binnen de school </w:t>
      </w:r>
    </w:p>
    <w:p w14:paraId="5D57EE61" w14:textId="7CEFBC5F" w:rsidR="009A7A0D" w:rsidRDefault="00947EF4">
      <w:pPr>
        <w:spacing w:line="280" w:lineRule="exact"/>
        <w:rPr>
          <w:lang w:val="en-US"/>
        </w:rPr>
      </w:pPr>
      <w:r>
        <w:t>Op Aeres VMBO Ede wordt gewerkt met de professionele momentenstructuur (PM). De professionele momentstructuur geeft de ondersteuningsroute weer.</w:t>
      </w:r>
    </w:p>
    <w:p w14:paraId="1160FA46" w14:textId="3C8B9C71" w:rsidR="009A7A0D" w:rsidRDefault="00947EF4" w:rsidP="3149DD50">
      <w:pPr>
        <w:spacing w:line="280" w:lineRule="exact"/>
        <w:rPr>
          <w:rFonts w:eastAsia="MS Mincho"/>
          <w:kern w:val="0"/>
          <w:lang w:val="en-US" w:eastAsia="nl-NL" w:bidi="nl-NL"/>
        </w:rPr>
      </w:pPr>
      <w:r>
        <w:t xml:space="preserve">De begeleiding en ondersteuning (PM0) begint bij de aannameprocedure, waarbij er zorgvuldig onderzocht wordt of Aeres VMBO Ede kan voldoen aan de gevraagde onderwijsbehoeften. Daarbij speelt een </w:t>
      </w:r>
      <w:r w:rsidR="79DF0F53">
        <w:t>oriënterend gesprek</w:t>
      </w:r>
      <w:r>
        <w:t xml:space="preserve"> met </w:t>
      </w:r>
      <w:r w:rsidR="563F4F0E">
        <w:t xml:space="preserve">ouder(s)/verzorger(s), </w:t>
      </w:r>
      <w:r>
        <w:t>betrokkenen en de warme overdracht van de basisschool een belangrijke rol.  </w:t>
      </w:r>
    </w:p>
    <w:p w14:paraId="506E0CA5" w14:textId="7DBDF270" w:rsidR="009A7A0D" w:rsidRDefault="659C89C9" w:rsidP="3149DD50">
      <w:pPr>
        <w:spacing w:line="280" w:lineRule="exact"/>
        <w:rPr>
          <w:kern w:val="0"/>
          <w:lang w:val="en-US" w:eastAsia="nl-NL" w:bidi="nl-NL"/>
        </w:rPr>
      </w:pPr>
      <w:r>
        <w:t>De onderwijsprofessional op Aeres VMBO Ede benadert en begeleidt iedere leerling op zijn eigen wijze. Hierbij wordt rekening gehouden met de mogelijkheden van de leerling, zowel op mentaal als fysiek vlak.</w:t>
      </w:r>
      <w:r w:rsidR="00947EF4">
        <w:t xml:space="preserve"> De onderwijsprofessional geeft persoonlijke aandacht, toont betrokkenheid en signaleert.  </w:t>
      </w:r>
      <w:r w:rsidR="4C7354FE">
        <w:t xml:space="preserve">De coach is het eerste aanspreekpunt voor de leerling, ouder(s)/verzorger(s) en heeft een centrale rol in de begeleiding van de leerling. </w:t>
      </w:r>
      <w:r w:rsidR="4C7354FE" w:rsidRPr="3149DD50">
        <w:rPr>
          <w:rFonts w:eastAsia="Open Sans"/>
        </w:rPr>
        <w:t>Er is sprake van een gezamenlijke verantwoordelijkheid van de leerling, ouder(s)/verzorger(s), onderwijsprofessionals en deskundigen voor de begeleiding en ondersteuning van de leerling.</w:t>
      </w:r>
      <w:r w:rsidR="00947EF4">
        <w:t xml:space="preserve"> </w:t>
      </w:r>
      <w:r w:rsidR="673C0A58">
        <w:t>De gouden driehoek (leerling, ouders, school) is daarbij van groot belang om een bijdrage te leveren aan de ontwikkeling en leersuccessen van de leerlingen.  Naast de basisondersteuning (PM1 en PM2) is er extra ondersteuning (PM3 en PM4) mogelijk op Aeres VMBO Ede.</w:t>
      </w:r>
    </w:p>
    <w:p w14:paraId="1B39C6D4" w14:textId="6CABF2EB" w:rsidR="01D938C9" w:rsidRDefault="01D938C9" w:rsidP="3149DD50">
      <w:pPr>
        <w:spacing w:line="280" w:lineRule="exact"/>
        <w:rPr>
          <w:rFonts w:eastAsia="MS Mincho"/>
        </w:rPr>
      </w:pPr>
      <w:r>
        <w:t xml:space="preserve">Dit wordt geboden door onderwijsprofessionals, externe partijen, en de begeleider passend onderwijs (BPO). Op Aeres VMBO Ede </w:t>
      </w:r>
      <w:r w:rsidRPr="3149DD50">
        <w:rPr>
          <w:rFonts w:eastAsia="Open Sans"/>
        </w:rPr>
        <w:t>streven we naar kortdurende trajecten met een maximale duur van acht weken. Het traject wordt na acht weken geëvalueerd en waar nodig bijgesteld. Mocht dit leiden tot onvoldoende resultaat, dan wordt er een overleg ingepland met het samenwerkingsverband en andere externe partijen</w:t>
      </w:r>
      <w:r>
        <w:t xml:space="preserve"> (PM5). </w:t>
      </w:r>
    </w:p>
    <w:p w14:paraId="6733E2D0" w14:textId="77777777" w:rsidR="009A7A0D" w:rsidRDefault="00947EF4">
      <w:pPr>
        <w:spacing w:line="280" w:lineRule="exact"/>
        <w:rPr>
          <w:lang w:val="en-US"/>
        </w:rPr>
      </w:pPr>
      <w:r>
        <w:t xml:space="preserve"> </w:t>
      </w:r>
      <w:r>
        <w:tab/>
      </w:r>
    </w:p>
    <w:p w14:paraId="4C91447E" w14:textId="77777777" w:rsidR="009A7A0D" w:rsidRDefault="00947EF4">
      <w:pPr>
        <w:pStyle w:val="Kop2"/>
        <w:spacing w:line="280" w:lineRule="exact"/>
        <w:rPr>
          <w:lang w:val="en-US"/>
        </w:rPr>
      </w:pPr>
      <w:r>
        <w:t xml:space="preserve">Ondersteuningsteam </w:t>
      </w:r>
    </w:p>
    <w:p w14:paraId="7BFD6412" w14:textId="48F5DCB5" w:rsidR="009A7A0D" w:rsidRDefault="00947EF4">
      <w:pPr>
        <w:spacing w:line="280" w:lineRule="exact"/>
        <w:rPr>
          <w:lang w:val="en-US"/>
        </w:rPr>
      </w:pPr>
      <w:r>
        <w:t xml:space="preserve">Het ondersteuningsteam </w:t>
      </w:r>
      <w:r w:rsidR="7D8683A2">
        <w:t xml:space="preserve">intern (OTI) </w:t>
      </w:r>
      <w:r>
        <w:t>bestaat</w:t>
      </w:r>
      <w:r w:rsidR="11680FB7">
        <w:t xml:space="preserve"> </w:t>
      </w:r>
      <w:r>
        <w:t>uit de volgende personen:</w:t>
      </w:r>
    </w:p>
    <w:p w14:paraId="073DC235" w14:textId="40E2DD60" w:rsidR="009A7A0D" w:rsidRDefault="00947EF4" w:rsidP="3149DD50">
      <w:pPr>
        <w:pStyle w:val="Lijstalinea"/>
        <w:spacing w:line="280" w:lineRule="exact"/>
        <w:rPr>
          <w:lang w:val="en-US"/>
        </w:rPr>
      </w:pPr>
      <w:r>
        <w:t>Ondersteuningscoördinator</w:t>
      </w:r>
      <w:r w:rsidR="529D8180">
        <w:t>;</w:t>
      </w:r>
    </w:p>
    <w:p w14:paraId="6750112A" w14:textId="306D818E" w:rsidR="009A7A0D" w:rsidRDefault="00947EF4" w:rsidP="3149DD50">
      <w:pPr>
        <w:pStyle w:val="Lijstalinea"/>
        <w:spacing w:line="280" w:lineRule="exact"/>
        <w:rPr>
          <w:lang w:val="en-US"/>
        </w:rPr>
      </w:pPr>
      <w:r>
        <w:t>Begeleider Passend Onderwijs</w:t>
      </w:r>
      <w:r w:rsidR="7AF1BC36">
        <w:t>;</w:t>
      </w:r>
    </w:p>
    <w:p w14:paraId="776E7105" w14:textId="29D24CD9" w:rsidR="1B668514" w:rsidRDefault="1B668514" w:rsidP="3149DD50">
      <w:pPr>
        <w:pStyle w:val="Lijstalinea"/>
        <w:spacing w:line="280" w:lineRule="exact"/>
      </w:pPr>
      <w:r>
        <w:t>Verzuimcoördinator</w:t>
      </w:r>
      <w:r w:rsidR="4CA65EE7">
        <w:t>;</w:t>
      </w:r>
    </w:p>
    <w:p w14:paraId="610BA151" w14:textId="379F1C40" w:rsidR="53B80C25" w:rsidRDefault="53B80C25" w:rsidP="3149DD50">
      <w:pPr>
        <w:pStyle w:val="Lijstalinea"/>
        <w:spacing w:line="280" w:lineRule="exact"/>
      </w:pPr>
      <w:r>
        <w:t>Jeugdwerker Malkander (oproepbasis)</w:t>
      </w:r>
      <w:r w:rsidR="4D01BCA2">
        <w:t>;</w:t>
      </w:r>
    </w:p>
    <w:p w14:paraId="4787FB03" w14:textId="19095047" w:rsidR="1B668514" w:rsidRDefault="1B668514" w:rsidP="3149DD50">
      <w:pPr>
        <w:pStyle w:val="Lijstalinea"/>
        <w:spacing w:line="280" w:lineRule="exact"/>
      </w:pPr>
      <w:r>
        <w:t>Vertrouwenspersoon (oproepbasis)</w:t>
      </w:r>
      <w:r w:rsidR="4D01BCA2">
        <w:t>;</w:t>
      </w:r>
    </w:p>
    <w:p w14:paraId="32F717D0" w14:textId="0D9F3B69" w:rsidR="1B668514" w:rsidRDefault="1B668514" w:rsidP="3149DD50">
      <w:pPr>
        <w:pStyle w:val="Lijstalinea"/>
        <w:spacing w:line="280" w:lineRule="exact"/>
      </w:pPr>
      <w:r>
        <w:t>Anti-pestcoördinator (oproepbasis)</w:t>
      </w:r>
      <w:r w:rsidR="2950C008">
        <w:t>.</w:t>
      </w:r>
    </w:p>
    <w:p w14:paraId="3C8275AF" w14:textId="35FE5DAC" w:rsidR="009A7A0D" w:rsidRDefault="00947EF4">
      <w:pPr>
        <w:spacing w:line="280" w:lineRule="exact"/>
      </w:pPr>
      <w:r>
        <w:t xml:space="preserve"> </w:t>
      </w:r>
    </w:p>
    <w:p w14:paraId="1C5C5FA3" w14:textId="0CD91DC8" w:rsidR="009A7A0D" w:rsidRDefault="6E5A891A">
      <w:pPr>
        <w:spacing w:line="280" w:lineRule="exact"/>
      </w:pPr>
      <w:r>
        <w:t>Het ondersteuningsteam intern (OT</w:t>
      </w:r>
      <w:r w:rsidR="1DDC6E47">
        <w:t>E</w:t>
      </w:r>
      <w:r>
        <w:t>) bestaat uit de volgende personen:</w:t>
      </w:r>
    </w:p>
    <w:p w14:paraId="349B21C0" w14:textId="2C06F5FC" w:rsidR="009A7A0D" w:rsidRDefault="6E5A891A" w:rsidP="3149DD50">
      <w:pPr>
        <w:pStyle w:val="Lijstalinea"/>
        <w:spacing w:line="280" w:lineRule="exact"/>
      </w:pPr>
      <w:r>
        <w:t>Schoolcontactpersoon</w:t>
      </w:r>
      <w:r w:rsidR="522B6733">
        <w:t xml:space="preserve"> Samenwerkingsverband Gelderse Vallei</w:t>
      </w:r>
      <w:r w:rsidR="20EF8FF5">
        <w:t>;</w:t>
      </w:r>
    </w:p>
    <w:p w14:paraId="7E6A75B4" w14:textId="0185B7BA" w:rsidR="009A7A0D" w:rsidRDefault="6E5A891A" w:rsidP="3149DD50">
      <w:pPr>
        <w:pStyle w:val="Lijstalinea"/>
        <w:spacing w:line="280" w:lineRule="exact"/>
      </w:pPr>
      <w:r>
        <w:t>Jeugdarts</w:t>
      </w:r>
      <w:r w:rsidR="2EDA1EF3">
        <w:t>;</w:t>
      </w:r>
    </w:p>
    <w:p w14:paraId="298BDF29" w14:textId="4A0A95F9" w:rsidR="009A7A0D" w:rsidRDefault="6E5A891A" w:rsidP="3149DD50">
      <w:pPr>
        <w:pStyle w:val="Lijstalinea"/>
        <w:spacing w:line="280" w:lineRule="exact"/>
      </w:pPr>
      <w:r>
        <w:t>Leerplichtambtenaar</w:t>
      </w:r>
      <w:r w:rsidR="2EDA1EF3">
        <w:t>;</w:t>
      </w:r>
    </w:p>
    <w:p w14:paraId="6C0E8911" w14:textId="2126E946" w:rsidR="009A7A0D" w:rsidRDefault="6E5A891A" w:rsidP="3149DD50">
      <w:pPr>
        <w:pStyle w:val="Lijstalinea"/>
        <w:spacing w:line="280" w:lineRule="exact"/>
      </w:pPr>
      <w:r>
        <w:t>Schoolmaatschappelijk werker</w:t>
      </w:r>
      <w:r w:rsidR="6A8A9720">
        <w:t>;</w:t>
      </w:r>
    </w:p>
    <w:p w14:paraId="62C63AAC" w14:textId="3951B730" w:rsidR="009A7A0D" w:rsidRDefault="6E5A891A" w:rsidP="3149DD50">
      <w:pPr>
        <w:pStyle w:val="Lijstalinea"/>
        <w:spacing w:line="280" w:lineRule="exact"/>
      </w:pPr>
      <w:r>
        <w:t>Ondersteuningscoördinator</w:t>
      </w:r>
      <w:r w:rsidR="6A8A9720">
        <w:t>;</w:t>
      </w:r>
    </w:p>
    <w:p w14:paraId="5A71481A" w14:textId="31D8AB86" w:rsidR="009A7A0D" w:rsidRDefault="6E5A891A" w:rsidP="3149DD50">
      <w:pPr>
        <w:pStyle w:val="Lijstalinea"/>
        <w:spacing w:line="280" w:lineRule="exact"/>
      </w:pPr>
      <w:r>
        <w:t>Begeleider Passend Onderwijs</w:t>
      </w:r>
      <w:r w:rsidR="6C7EDC10">
        <w:t>;</w:t>
      </w:r>
    </w:p>
    <w:p w14:paraId="0A3E9BF4" w14:textId="59575E06" w:rsidR="009A7A0D" w:rsidRDefault="1FE488F6" w:rsidP="3149DD50">
      <w:pPr>
        <w:pStyle w:val="Lijstalinea"/>
        <w:spacing w:line="280" w:lineRule="exact"/>
      </w:pPr>
      <w:r>
        <w:t>Jeugdhulpprofessional (oproepbasis)</w:t>
      </w:r>
      <w:r w:rsidR="75C5F9BB">
        <w:t>.</w:t>
      </w:r>
    </w:p>
    <w:p w14:paraId="05AF7504" w14:textId="415111E2" w:rsidR="009A7A0D" w:rsidRDefault="009A7A0D">
      <w:pPr>
        <w:spacing w:line="280" w:lineRule="exact"/>
      </w:pPr>
    </w:p>
    <w:p w14:paraId="7948F022" w14:textId="1DBF8BA3" w:rsidR="3149DD50" w:rsidRDefault="3149DD50" w:rsidP="3149DD50">
      <w:pPr>
        <w:spacing w:line="280" w:lineRule="exact"/>
      </w:pPr>
    </w:p>
    <w:p w14:paraId="3177BEB0" w14:textId="0A909647" w:rsidR="3149DD50" w:rsidRDefault="3149DD50">
      <w:r>
        <w:br w:type="page"/>
      </w:r>
    </w:p>
    <w:p w14:paraId="0F855CB2" w14:textId="690F237C" w:rsidR="3149DD50" w:rsidRDefault="3149DD50" w:rsidP="3149DD50">
      <w:pPr>
        <w:spacing w:line="280" w:lineRule="exact"/>
      </w:pPr>
    </w:p>
    <w:p w14:paraId="3728DE7D" w14:textId="2E52E81F" w:rsidR="009A7A0D" w:rsidRDefault="00947EF4">
      <w:pPr>
        <w:pStyle w:val="Kop2"/>
        <w:spacing w:line="280" w:lineRule="exact"/>
        <w:rPr>
          <w:lang w:val="en-US"/>
        </w:rPr>
      </w:pPr>
      <w:r>
        <w:t>Samenwerking met leerling(en)</w:t>
      </w:r>
      <w:r w:rsidR="0E810B72">
        <w:t>, en/of ouder(s)/verzorger(s)</w:t>
      </w:r>
      <w:r>
        <w:t xml:space="preserve"> en het hoorrecht </w:t>
      </w:r>
    </w:p>
    <w:p w14:paraId="7E10D536" w14:textId="77777777" w:rsidR="009A7A0D" w:rsidRDefault="78A2C482">
      <w:pPr>
        <w:spacing w:line="280" w:lineRule="exact"/>
      </w:pPr>
      <w:r>
        <w:t>Aeres VMBO Ede gelooft in de gouden driehoek, waarbij ouder(s)/ verzorger(s) samen met de leerling en school verantwoordelijk zijn voor de ontwikkeling van het kind. De lijnen zijn kort met ouder(s)/verzorger(s) en zij worden minimaal twee keer per jaar uitgenodigd op school voor een driegesprek en informatiemomenten. </w:t>
      </w:r>
    </w:p>
    <w:p w14:paraId="784195AB" w14:textId="4F1F6471" w:rsidR="009A7A0D" w:rsidRDefault="009A7A0D">
      <w:pPr>
        <w:spacing w:line="280" w:lineRule="exact"/>
      </w:pPr>
    </w:p>
    <w:p w14:paraId="35EC388D" w14:textId="6139D7A0" w:rsidR="009A7A0D" w:rsidRDefault="00947EF4">
      <w:pPr>
        <w:spacing w:line="280" w:lineRule="exact"/>
        <w:rPr>
          <w:lang w:val="en-US"/>
        </w:rPr>
      </w:pPr>
      <w:r>
        <w:t xml:space="preserve"> Het proces staat beschreven in de onderste 8 stappen</w:t>
      </w:r>
      <w:r w:rsidR="5673397E">
        <w:t>:</w:t>
      </w:r>
    </w:p>
    <w:p w14:paraId="42425C94" w14:textId="77777777" w:rsidR="009A7A0D" w:rsidRDefault="00947EF4" w:rsidP="3149DD50">
      <w:pPr>
        <w:numPr>
          <w:ilvl w:val="0"/>
          <w:numId w:val="21"/>
        </w:numPr>
        <w:spacing w:line="280" w:lineRule="exact"/>
        <w:contextualSpacing/>
        <w:rPr>
          <w:rFonts w:eastAsia="MS Mincho"/>
          <w:kern w:val="0"/>
          <w:lang w:val="en-US" w:eastAsia="nl-NL" w:bidi="nl-NL"/>
        </w:rPr>
      </w:pPr>
      <w:r>
        <w:t>De leerlingen wordt aangemeld bij het ondersteuningsteam intern (OTI). Dit wordt gedaan door de coach met akkoord van ouder(s)/verzorger(s).</w:t>
      </w:r>
    </w:p>
    <w:p w14:paraId="06E66E10" w14:textId="77777777" w:rsidR="009A7A0D" w:rsidRDefault="00947EF4" w:rsidP="3149DD50">
      <w:pPr>
        <w:numPr>
          <w:ilvl w:val="0"/>
          <w:numId w:val="21"/>
        </w:numPr>
        <w:spacing w:line="280" w:lineRule="exact"/>
        <w:contextualSpacing/>
        <w:rPr>
          <w:rFonts w:eastAsia="MS Mincho"/>
          <w:kern w:val="0"/>
          <w:lang w:val="en-US" w:eastAsia="nl-NL" w:bidi="nl-NL"/>
        </w:rPr>
      </w:pPr>
      <w:r>
        <w:t>De aanmelding wordt in behandeling genomen door het OTI. </w:t>
      </w:r>
    </w:p>
    <w:p w14:paraId="51191C8D" w14:textId="77777777" w:rsidR="009A7A0D" w:rsidRDefault="00947EF4" w:rsidP="3149DD50">
      <w:pPr>
        <w:numPr>
          <w:ilvl w:val="0"/>
          <w:numId w:val="21"/>
        </w:numPr>
        <w:spacing w:line="280" w:lineRule="exact"/>
        <w:contextualSpacing/>
        <w:rPr>
          <w:rFonts w:eastAsia="MS Mincho"/>
          <w:kern w:val="0"/>
          <w:lang w:val="en-US" w:eastAsia="nl-NL" w:bidi="nl-NL"/>
        </w:rPr>
      </w:pPr>
      <w:r>
        <w:t>Het OTI bespreekt tijdens het OTI-overleg welke route binnen de ondersteuning passend is.</w:t>
      </w:r>
    </w:p>
    <w:p w14:paraId="4B6924AA" w14:textId="1AAF46BC" w:rsidR="009A7A0D" w:rsidRDefault="00947EF4" w:rsidP="3149DD50">
      <w:pPr>
        <w:numPr>
          <w:ilvl w:val="0"/>
          <w:numId w:val="21"/>
        </w:numPr>
        <w:spacing w:line="280" w:lineRule="exact"/>
        <w:contextualSpacing/>
        <w:rPr>
          <w:rFonts w:eastAsia="MS Mincho"/>
          <w:kern w:val="0"/>
          <w:lang w:val="en-US" w:eastAsia="nl-NL" w:bidi="nl-NL"/>
        </w:rPr>
      </w:pPr>
      <w:r>
        <w:t>De route wordt teruggekoppeld aan de coach</w:t>
      </w:r>
      <w:r w:rsidR="4E379B1F">
        <w:t xml:space="preserve">, leerling, </w:t>
      </w:r>
      <w:r>
        <w:t>ouder(s)/verzorger(s).</w:t>
      </w:r>
    </w:p>
    <w:p w14:paraId="1BB066A0" w14:textId="77777777" w:rsidR="009A7A0D" w:rsidRDefault="00947EF4" w:rsidP="3149DD50">
      <w:pPr>
        <w:numPr>
          <w:ilvl w:val="0"/>
          <w:numId w:val="21"/>
        </w:numPr>
        <w:spacing w:line="280" w:lineRule="exact"/>
        <w:contextualSpacing/>
        <w:rPr>
          <w:rFonts w:eastAsia="MS Mincho"/>
          <w:kern w:val="0"/>
          <w:lang w:val="en-US" w:eastAsia="nl-NL" w:bidi="nl-NL"/>
        </w:rPr>
      </w:pPr>
      <w:r>
        <w:t>De leerling, ouder(s)/verzorger(s), coach en lid van het OTI voeren samen een gesprek over de mogelijke route met de bijpassende ondersteuning.</w:t>
      </w:r>
    </w:p>
    <w:p w14:paraId="595DCBEF" w14:textId="77777777" w:rsidR="009A7A0D" w:rsidRDefault="00947EF4" w:rsidP="3149DD50">
      <w:pPr>
        <w:numPr>
          <w:ilvl w:val="0"/>
          <w:numId w:val="21"/>
        </w:numPr>
        <w:spacing w:line="280" w:lineRule="exact"/>
        <w:contextualSpacing/>
        <w:rPr>
          <w:rFonts w:eastAsia="MS Mincho"/>
          <w:kern w:val="0"/>
          <w:lang w:val="en-US" w:eastAsia="nl-NL" w:bidi="nl-NL"/>
        </w:rPr>
      </w:pPr>
      <w:r>
        <w:t>Het OTI-lid stelt samen met de coach het plan op, stemt het plan af met de leerling, ouder(s)/verzorger(s) en andere betrokkenen.</w:t>
      </w:r>
    </w:p>
    <w:p w14:paraId="7E65786C" w14:textId="26F17B71" w:rsidR="009A7A0D" w:rsidRDefault="00947EF4" w:rsidP="3149DD50">
      <w:pPr>
        <w:numPr>
          <w:ilvl w:val="0"/>
          <w:numId w:val="21"/>
        </w:numPr>
        <w:spacing w:line="280" w:lineRule="exact"/>
        <w:contextualSpacing/>
        <w:rPr>
          <w:rFonts w:eastAsia="MS Mincho"/>
          <w:kern w:val="0"/>
          <w:lang w:val="en-US" w:eastAsia="nl-NL" w:bidi="nl-NL"/>
        </w:rPr>
      </w:pPr>
      <w:r>
        <w:t xml:space="preserve">Bij instemming </w:t>
      </w:r>
      <w:r w:rsidR="5C628B04">
        <w:t xml:space="preserve">van de leerling </w:t>
      </w:r>
      <w:r>
        <w:t>wordt de ondersteuning ingezet.</w:t>
      </w:r>
    </w:p>
    <w:p w14:paraId="53A312D2" w14:textId="7CAA2C33" w:rsidR="009A7A0D" w:rsidRDefault="00947EF4" w:rsidP="3149DD50">
      <w:pPr>
        <w:numPr>
          <w:ilvl w:val="0"/>
          <w:numId w:val="21"/>
        </w:numPr>
        <w:spacing w:line="280" w:lineRule="exact"/>
        <w:contextualSpacing/>
        <w:rPr>
          <w:rFonts w:eastAsia="MS Mincho"/>
          <w:kern w:val="0"/>
          <w:lang w:val="en-US" w:eastAsia="nl-NL" w:bidi="nl-NL"/>
        </w:rPr>
      </w:pPr>
      <w:r>
        <w:t>Na 8 weken volgt er een evaluatie met de leerling, ouder(s)/verzorger(s), coach en andere betrokkenen.</w:t>
      </w:r>
    </w:p>
    <w:p w14:paraId="3215EF89" w14:textId="77777777" w:rsidR="009A7A0D" w:rsidRDefault="00947EF4">
      <w:pPr>
        <w:spacing w:line="280" w:lineRule="exact"/>
        <w:rPr>
          <w:lang w:val="en-US"/>
        </w:rPr>
      </w:pPr>
      <w:r>
        <w:t xml:space="preserve"> </w:t>
      </w:r>
      <w:r>
        <w:tab/>
      </w:r>
    </w:p>
    <w:p w14:paraId="0E932E2B" w14:textId="77777777" w:rsidR="009A7A0D" w:rsidRDefault="00947EF4">
      <w:pPr>
        <w:pStyle w:val="Kop2"/>
        <w:spacing w:line="280" w:lineRule="exact"/>
        <w:rPr>
          <w:lang w:val="en-US"/>
        </w:rPr>
      </w:pPr>
      <w:r>
        <w:t xml:space="preserve">Inzicht in ondersteuningsmogelijkheden </w:t>
      </w:r>
    </w:p>
    <w:p w14:paraId="3F5EE177" w14:textId="77777777" w:rsidR="009A7A0D" w:rsidRDefault="00947EF4">
      <w:pPr>
        <w:pStyle w:val="Kop3"/>
        <w:spacing w:line="280" w:lineRule="exact"/>
        <w:rPr>
          <w:lang w:val="en-US"/>
        </w:rPr>
      </w:pPr>
      <w:r>
        <w:t>Vindt evaluatie en actualisatie van de ondersteuningsmogelijkheden jaarlijks plaats?</w:t>
      </w:r>
    </w:p>
    <w:p w14:paraId="35FC74C3" w14:textId="5AEB3EC7" w:rsidR="009A7A0D" w:rsidRDefault="00947EF4">
      <w:pPr>
        <w:spacing w:line="280" w:lineRule="exact"/>
        <w:rPr>
          <w:lang w:val="en-US"/>
        </w:rPr>
      </w:pPr>
      <w:r>
        <w:t>Ja</w:t>
      </w:r>
      <w:r w:rsidR="04A94F9C">
        <w:t>.</w:t>
      </w:r>
    </w:p>
    <w:p w14:paraId="31183136" w14:textId="77777777" w:rsidR="009A7A0D" w:rsidRDefault="00947EF4">
      <w:pPr>
        <w:spacing w:line="280" w:lineRule="exact"/>
        <w:rPr>
          <w:lang w:val="en-US"/>
        </w:rPr>
      </w:pPr>
      <w:r>
        <w:t xml:space="preserve"> </w:t>
      </w:r>
      <w:r>
        <w:tab/>
      </w:r>
    </w:p>
    <w:p w14:paraId="0824AC54" w14:textId="77777777" w:rsidR="009A7A0D" w:rsidRDefault="00947EF4">
      <w:pPr>
        <w:pStyle w:val="Kop3"/>
        <w:spacing w:line="280" w:lineRule="exact"/>
        <w:rPr>
          <w:lang w:val="en-US"/>
        </w:rPr>
      </w:pPr>
      <w:r>
        <w:t>Welke functionaris is verantwoordelijk voor het actualiseren van de ondersteuningsmogelijkheden?</w:t>
      </w:r>
    </w:p>
    <w:p w14:paraId="01F3BF7A" w14:textId="205B6D2D" w:rsidR="009A7A0D" w:rsidRDefault="00947EF4">
      <w:pPr>
        <w:spacing w:line="280" w:lineRule="exact"/>
        <w:rPr>
          <w:lang w:val="en-US"/>
        </w:rPr>
      </w:pPr>
      <w:r>
        <w:t>Ondersteuningscoördinator</w:t>
      </w:r>
      <w:r w:rsidR="6F4CDAC2">
        <w:t>.</w:t>
      </w:r>
    </w:p>
    <w:p w14:paraId="7F055E31" w14:textId="77777777" w:rsidR="009A7A0D" w:rsidRDefault="00947EF4">
      <w:pPr>
        <w:spacing w:line="280" w:lineRule="exact"/>
        <w:rPr>
          <w:lang w:val="en-US"/>
        </w:rPr>
      </w:pPr>
      <w:r>
        <w:t xml:space="preserve"> </w:t>
      </w:r>
      <w:r>
        <w:tab/>
      </w:r>
    </w:p>
    <w:p w14:paraId="0BFB8AD2" w14:textId="77777777" w:rsidR="009A7A0D" w:rsidRDefault="00947EF4">
      <w:pPr>
        <w:pStyle w:val="Kop2"/>
        <w:spacing w:line="280" w:lineRule="exact"/>
        <w:rPr>
          <w:lang w:val="en-US"/>
        </w:rPr>
      </w:pPr>
      <w:r>
        <w:t xml:space="preserve">Ontwikkelingsperspectiefplan (OPP) </w:t>
      </w:r>
    </w:p>
    <w:p w14:paraId="4C095EFF" w14:textId="77777777" w:rsidR="009A7A0D" w:rsidRDefault="00947EF4">
      <w:pPr>
        <w:pStyle w:val="Kop3"/>
        <w:spacing w:line="280" w:lineRule="exact"/>
        <w:rPr>
          <w:lang w:val="en-US"/>
        </w:rPr>
      </w:pPr>
      <w:r>
        <w:t>Vindt evaluatie en actualisatie van de ontwikkelingsperspectiefplannen OPP jaarlijks plaats?</w:t>
      </w:r>
    </w:p>
    <w:p w14:paraId="1E8E4C22" w14:textId="28731185" w:rsidR="009A7A0D" w:rsidRDefault="00947EF4">
      <w:pPr>
        <w:spacing w:line="280" w:lineRule="exact"/>
        <w:rPr>
          <w:lang w:val="en-US"/>
        </w:rPr>
      </w:pPr>
      <w:r>
        <w:t>Ja, jaarlijks</w:t>
      </w:r>
      <w:r w:rsidR="687B13A6">
        <w:t>.</w:t>
      </w:r>
    </w:p>
    <w:p w14:paraId="540B729E" w14:textId="77777777" w:rsidR="009A7A0D" w:rsidRDefault="00947EF4">
      <w:pPr>
        <w:spacing w:line="280" w:lineRule="exact"/>
        <w:rPr>
          <w:lang w:val="en-US"/>
        </w:rPr>
      </w:pPr>
      <w:r>
        <w:t xml:space="preserve"> </w:t>
      </w:r>
      <w:r>
        <w:tab/>
      </w:r>
    </w:p>
    <w:p w14:paraId="10217352" w14:textId="46B0F1A6" w:rsidR="00947EF4" w:rsidRDefault="00947EF4" w:rsidP="3149DD50">
      <w:pPr>
        <w:pStyle w:val="Kop3"/>
        <w:spacing w:line="280" w:lineRule="exact"/>
      </w:pPr>
      <w:r>
        <w:t>In welke mate is de leerling betrokken bij het opstellen van het OPP?</w:t>
      </w:r>
    </w:p>
    <w:p w14:paraId="485ABD5B" w14:textId="094527C4" w:rsidR="1F511D89" w:rsidRDefault="1F511D89" w:rsidP="3149DD50">
      <w:pPr>
        <w:spacing w:line="280" w:lineRule="exact"/>
      </w:pPr>
      <w:r>
        <w:t xml:space="preserve">Vanaf punt 4 wordt de leerling betrokken bij het opstellen van het </w:t>
      </w:r>
      <w:r w:rsidR="19B8231E">
        <w:t>OPP</w:t>
      </w:r>
      <w:r>
        <w:t xml:space="preserve">. </w:t>
      </w:r>
    </w:p>
    <w:p w14:paraId="61382695" w14:textId="77777777" w:rsidR="009A7A0D" w:rsidRDefault="00947EF4" w:rsidP="3149DD50">
      <w:pPr>
        <w:numPr>
          <w:ilvl w:val="0"/>
          <w:numId w:val="23"/>
        </w:numPr>
        <w:spacing w:line="280" w:lineRule="exact"/>
        <w:contextualSpacing/>
        <w:rPr>
          <w:lang w:val="en-US"/>
        </w:rPr>
      </w:pPr>
      <w:r>
        <w:t xml:space="preserve">De leerlingen wordt aangemeld bij het ondersteuningsteam intern (OTI). Dit wordt gedaan door de coach met akkoord van ouder(s)/verzorger(s). </w:t>
      </w:r>
    </w:p>
    <w:p w14:paraId="422CFFF0" w14:textId="77777777" w:rsidR="009A7A0D" w:rsidRDefault="00947EF4" w:rsidP="3149DD50">
      <w:pPr>
        <w:numPr>
          <w:ilvl w:val="0"/>
          <w:numId w:val="23"/>
        </w:numPr>
        <w:spacing w:line="280" w:lineRule="exact"/>
        <w:contextualSpacing/>
        <w:rPr>
          <w:rFonts w:eastAsia="MS Mincho"/>
          <w:kern w:val="0"/>
          <w:lang w:val="en-US" w:eastAsia="nl-NL" w:bidi="nl-NL"/>
        </w:rPr>
      </w:pPr>
      <w:r>
        <w:t xml:space="preserve">De aanmelding wordt in behandeling genomen door het OTI.  </w:t>
      </w:r>
    </w:p>
    <w:p w14:paraId="536383E9" w14:textId="77777777" w:rsidR="009A7A0D" w:rsidRDefault="00947EF4" w:rsidP="3149DD50">
      <w:pPr>
        <w:numPr>
          <w:ilvl w:val="0"/>
          <w:numId w:val="23"/>
        </w:numPr>
        <w:spacing w:line="280" w:lineRule="exact"/>
        <w:contextualSpacing/>
        <w:rPr>
          <w:rFonts w:eastAsia="MS Mincho"/>
          <w:kern w:val="0"/>
          <w:lang w:val="en-US" w:eastAsia="nl-NL" w:bidi="nl-NL"/>
        </w:rPr>
      </w:pPr>
      <w:r>
        <w:t xml:space="preserve">Het OTI bespreekt tijdens het OTI-overleg welke route binnen de ondersteuning passend is. </w:t>
      </w:r>
    </w:p>
    <w:p w14:paraId="2BC866CD" w14:textId="18D7E18B" w:rsidR="009A7A0D" w:rsidRDefault="00947EF4" w:rsidP="3149DD50">
      <w:pPr>
        <w:numPr>
          <w:ilvl w:val="0"/>
          <w:numId w:val="23"/>
        </w:numPr>
        <w:spacing w:line="280" w:lineRule="exact"/>
        <w:contextualSpacing/>
        <w:rPr>
          <w:rFonts w:eastAsia="MS Mincho"/>
          <w:kern w:val="0"/>
          <w:lang w:val="en-US" w:eastAsia="nl-NL" w:bidi="nl-NL"/>
        </w:rPr>
      </w:pPr>
      <w:r>
        <w:t xml:space="preserve">De route wordt teruggekoppeld aan de coach en aan ouder(s)/verzorger(s). De leerling, ouder(s)/verzorger(s), coach en </w:t>
      </w:r>
      <w:r w:rsidR="5B43B511">
        <w:t>OTI-lid</w:t>
      </w:r>
      <w:r>
        <w:t xml:space="preserve"> voeren samen een gesprek over de mogelijke route met de bijpassende ondersteuning. </w:t>
      </w:r>
    </w:p>
    <w:p w14:paraId="421C8231" w14:textId="77777777" w:rsidR="009A7A0D" w:rsidRDefault="00947EF4" w:rsidP="3149DD50">
      <w:pPr>
        <w:numPr>
          <w:ilvl w:val="0"/>
          <w:numId w:val="23"/>
        </w:numPr>
        <w:spacing w:line="280" w:lineRule="exact"/>
        <w:contextualSpacing/>
        <w:rPr>
          <w:rFonts w:eastAsia="MS Mincho"/>
          <w:kern w:val="0"/>
          <w:lang w:val="en-US" w:eastAsia="nl-NL" w:bidi="nl-NL"/>
        </w:rPr>
      </w:pPr>
      <w:r>
        <w:t xml:space="preserve">Het OTI-lid stelt samen met de coach het plan (OPP) op, stemt het plan af met de leerling, ouder(s)/verzorger(s) en andere betrokkenen. </w:t>
      </w:r>
    </w:p>
    <w:p w14:paraId="5ABB62B9" w14:textId="77777777" w:rsidR="009A7A0D" w:rsidRDefault="00947EF4" w:rsidP="3149DD50">
      <w:pPr>
        <w:numPr>
          <w:ilvl w:val="0"/>
          <w:numId w:val="23"/>
        </w:numPr>
        <w:spacing w:line="280" w:lineRule="exact"/>
        <w:contextualSpacing/>
        <w:rPr>
          <w:rFonts w:eastAsia="MS Mincho"/>
          <w:kern w:val="0"/>
          <w:lang w:val="en-US" w:eastAsia="nl-NL" w:bidi="nl-NL"/>
        </w:rPr>
      </w:pPr>
      <w:r>
        <w:t xml:space="preserve">Bij instemming wordt de ondersteuning voor de leerling ingezet. </w:t>
      </w:r>
    </w:p>
    <w:p w14:paraId="61C733A3" w14:textId="77777777" w:rsidR="009A7A0D" w:rsidRDefault="00947EF4" w:rsidP="3149DD50">
      <w:pPr>
        <w:numPr>
          <w:ilvl w:val="0"/>
          <w:numId w:val="23"/>
        </w:numPr>
        <w:spacing w:line="280" w:lineRule="exact"/>
        <w:contextualSpacing/>
        <w:rPr>
          <w:rFonts w:eastAsia="MS Mincho"/>
          <w:kern w:val="0"/>
          <w:lang w:val="en-US" w:eastAsia="nl-NL" w:bidi="nl-NL"/>
        </w:rPr>
      </w:pPr>
      <w:r>
        <w:t>Na 8 weken volgt er een evaluatie met de leerling, ouder(s)/verzorger(s), coach en andere betrokkenen.</w:t>
      </w:r>
    </w:p>
    <w:p w14:paraId="3214EBA7" w14:textId="57A9EF3C" w:rsidR="009A7A0D" w:rsidRDefault="00947EF4">
      <w:pPr>
        <w:spacing w:line="280" w:lineRule="exact"/>
        <w:rPr>
          <w:rFonts w:eastAsia="MS Mincho"/>
          <w:kern w:val="0"/>
          <w:lang w:val="en-US" w:eastAsia="nl-NL" w:bidi="nl-NL"/>
        </w:rPr>
      </w:pPr>
      <w:r>
        <w:lastRenderedPageBreak/>
        <w:t xml:space="preserve">Vanaf PM3 wordt er een OPP opgesteld. Het OPP wordt in punt 5 opgesteld. De leerling is vanaf punt </w:t>
      </w:r>
      <w:r w:rsidR="73FBB38F">
        <w:t>4</w:t>
      </w:r>
      <w:r>
        <w:t xml:space="preserve"> betrokken bij het onderzoeken welke ondersteuningsroute passend is.</w:t>
      </w:r>
    </w:p>
    <w:p w14:paraId="25D9F1F8" w14:textId="77777777" w:rsidR="009A7A0D" w:rsidRDefault="00947EF4">
      <w:pPr>
        <w:spacing w:line="280" w:lineRule="exact"/>
        <w:rPr>
          <w:lang w:val="en-US"/>
        </w:rPr>
      </w:pPr>
      <w:r>
        <w:t xml:space="preserve"> </w:t>
      </w:r>
      <w:r>
        <w:tab/>
      </w:r>
    </w:p>
    <w:p w14:paraId="352478E2" w14:textId="77777777" w:rsidR="009A7A0D" w:rsidRDefault="00947EF4">
      <w:pPr>
        <w:pStyle w:val="Kop3"/>
        <w:spacing w:line="280" w:lineRule="exact"/>
        <w:rPr>
          <w:lang w:val="en-US"/>
        </w:rPr>
      </w:pPr>
      <w:r>
        <w:t>In welke mate zijn ouders en/of verzorgers betrokken bij het opstellen van het OPP?</w:t>
      </w:r>
    </w:p>
    <w:p w14:paraId="159104A0" w14:textId="1ACE1242" w:rsidR="009A7A0D" w:rsidRDefault="00947EF4">
      <w:pPr>
        <w:spacing w:line="280" w:lineRule="exact"/>
        <w:rPr>
          <w:lang w:val="en-US"/>
        </w:rPr>
      </w:pPr>
      <w:r>
        <w:t>Aeres VMBO Ede gelooft in de gouden driehoek, waarbij ouder(s)/verzorger(s) samen met de leerling en school verantwoordelijk zijn voor de ontwikkeling van de leerling. Daarom zijn de ouder(s)/verzorger(s) vanaf de start bij het opstellen van het OPP betrokken.   </w:t>
      </w:r>
      <w:r>
        <w:br/>
        <w:t xml:space="preserve"> </w:t>
      </w:r>
      <w:r>
        <w:tab/>
      </w:r>
    </w:p>
    <w:p w14:paraId="776B372D" w14:textId="77777777" w:rsidR="009A7A0D" w:rsidRDefault="00947EF4">
      <w:pPr>
        <w:pStyle w:val="Kop3"/>
        <w:spacing w:line="280" w:lineRule="exact"/>
        <w:rPr>
          <w:lang w:val="en-US"/>
        </w:rPr>
      </w:pPr>
      <w:r>
        <w:t>Hoe worden OPP’s bijgehouden?</w:t>
      </w:r>
    </w:p>
    <w:p w14:paraId="6730BD5F" w14:textId="77777777" w:rsidR="009A7A0D" w:rsidRDefault="00947EF4">
      <w:pPr>
        <w:spacing w:line="280" w:lineRule="exact"/>
        <w:rPr>
          <w:lang w:val="en-US"/>
        </w:rPr>
      </w:pPr>
      <w:r>
        <w:t>Het ontwikkelingsperspectief plan (OPP) wordt opgesteld in SomToday. Het OPP wordt opgemaakt door de orthopedagoog, ondersteuningscoordinator of een lid van het ondersteuningsteam intern. Na het opstellen van het OPP, wordt deze besproken met de leerling en de ouder(s)/verzorger(s). Minimaal één keer per jaar wordt het OPP geëvalueerd. </w:t>
      </w:r>
    </w:p>
    <w:p w14:paraId="53DDC173" w14:textId="77777777" w:rsidR="009A7A0D" w:rsidRDefault="00947EF4">
      <w:pPr>
        <w:spacing w:line="280" w:lineRule="exact"/>
        <w:rPr>
          <w:lang w:val="en-US"/>
        </w:rPr>
      </w:pPr>
      <w:r>
        <w:t xml:space="preserve"> </w:t>
      </w:r>
      <w:r>
        <w:tab/>
      </w:r>
    </w:p>
    <w:p w14:paraId="7D532DBE" w14:textId="77777777" w:rsidR="009A7A0D" w:rsidRDefault="00947EF4">
      <w:pPr>
        <w:pStyle w:val="Kop3"/>
        <w:spacing w:line="280" w:lineRule="exact"/>
        <w:rPr>
          <w:lang w:val="en-US"/>
        </w:rPr>
      </w:pPr>
      <w:r>
        <w:t>Hoe wordt er gemeten of bijgehouden of doelen uit de OPP’s ook worden gerealiseerd?</w:t>
      </w:r>
    </w:p>
    <w:p w14:paraId="7B0ED179" w14:textId="77777777" w:rsidR="009A7A0D" w:rsidRDefault="00947EF4">
      <w:pPr>
        <w:spacing w:line="280" w:lineRule="exact"/>
        <w:rPr>
          <w:lang w:val="en-US"/>
        </w:rPr>
      </w:pPr>
      <w:r>
        <w:t>Het OPP wordt minimaal één keer per jaar geëvalueerd met de coach en een lid van het ondersteuningsteam. De evaluatie wordt via het OPP in SomToday vastgelegd. Tijdens de evaluatie wordt gezamenlijk vastgesteld of het OPP wordt beëindigd of bijgesteld en voortgezet.</w:t>
      </w:r>
    </w:p>
    <w:p w14:paraId="02870E1D" w14:textId="77777777" w:rsidR="009A7A0D" w:rsidRDefault="00947EF4">
      <w:pPr>
        <w:spacing w:line="280" w:lineRule="exact"/>
        <w:rPr>
          <w:lang w:val="en-US"/>
        </w:rPr>
      </w:pPr>
      <w:r>
        <w:t xml:space="preserve"> </w:t>
      </w:r>
      <w:r>
        <w:tab/>
      </w:r>
    </w:p>
    <w:p w14:paraId="12352B74" w14:textId="77777777" w:rsidR="009A7A0D" w:rsidRDefault="00947EF4">
      <w:pPr>
        <w:pStyle w:val="Kop1"/>
        <w:spacing w:line="280" w:lineRule="exact"/>
        <w:rPr>
          <w:lang w:val="en-US"/>
        </w:rPr>
      </w:pPr>
      <w:r>
        <w:br w:type="page"/>
      </w:r>
    </w:p>
    <w:p w14:paraId="1CD0CE79" w14:textId="77777777" w:rsidR="009A7A0D" w:rsidRDefault="00947EF4">
      <w:pPr>
        <w:pStyle w:val="Kop1"/>
        <w:spacing w:line="280" w:lineRule="exact"/>
        <w:rPr>
          <w:lang w:val="en-US"/>
        </w:rPr>
      </w:pPr>
      <w:r>
        <w:lastRenderedPageBreak/>
        <w:t>Basis- en extra ondersteuning</w:t>
      </w:r>
    </w:p>
    <w:p w14:paraId="118DAD76" w14:textId="77777777" w:rsidR="009A7A0D" w:rsidRDefault="009A7A0D">
      <w:pPr>
        <w:spacing w:line="280" w:lineRule="exact"/>
        <w:rPr>
          <w:lang w:val="en-US"/>
        </w:rPr>
      </w:pPr>
    </w:p>
    <w:p w14:paraId="03442F82" w14:textId="77777777" w:rsidR="009A7A0D" w:rsidRDefault="00947EF4">
      <w:pPr>
        <w:pStyle w:val="Kop2"/>
        <w:spacing w:line="280" w:lineRule="exact"/>
        <w:rPr>
          <w:lang w:val="en-US"/>
        </w:rPr>
      </w:pPr>
      <w:r>
        <w:t xml:space="preserve">Samenvatting </w:t>
      </w:r>
    </w:p>
    <w:p w14:paraId="69DF4512" w14:textId="77777777" w:rsidR="009A7A0D" w:rsidRDefault="009A7A0D">
      <w:pPr>
        <w:keepLines/>
        <w:rPr>
          <w:sz w:val="8"/>
          <w:szCs w:val="8"/>
          <w:lang w:val="en-US"/>
        </w:rPr>
      </w:pPr>
    </w:p>
    <w:tbl>
      <w:tblPr>
        <w:tblStyle w:val="Tabelraster"/>
        <w:tblW w:w="5000" w:type="pct"/>
        <w:tblLook w:val="04A0" w:firstRow="1" w:lastRow="0" w:firstColumn="1" w:lastColumn="0" w:noHBand="0" w:noVBand="1"/>
      </w:tblPr>
      <w:tblGrid>
        <w:gridCol w:w="3587"/>
        <w:gridCol w:w="1808"/>
        <w:gridCol w:w="1808"/>
        <w:gridCol w:w="1839"/>
      </w:tblGrid>
      <w:tr w:rsidR="009A7A0D" w14:paraId="6021E9AF"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3569C23F" w14:textId="77777777" w:rsidR="009A7A0D" w:rsidRDefault="00947EF4">
            <w:pPr>
              <w:keepLines/>
              <w:spacing w:line="280" w:lineRule="exact"/>
              <w:rPr>
                <w:b/>
                <w:bCs/>
                <w:color w:val="FFFFFF" w:themeColor="background1"/>
              </w:rPr>
            </w:pPr>
            <w:r w:rsidRPr="3149DD50">
              <w:rPr>
                <w:b/>
                <w:bCs/>
                <w:color w:val="FFFFFF" w:themeColor="background1"/>
                <w:sz w:val="24"/>
                <w:szCs w:val="24"/>
              </w:rPr>
              <w:t>Basis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354DBB49" w14:textId="77777777" w:rsidR="009A7A0D" w:rsidRDefault="009A7A0D">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0216B58B" w14:textId="77777777" w:rsidR="009A7A0D" w:rsidRDefault="009A7A0D">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3C3F36B1" w14:textId="77777777" w:rsidR="009A7A0D" w:rsidRDefault="009A7A0D">
            <w:pPr>
              <w:keepLines/>
              <w:spacing w:line="280" w:lineRule="exact"/>
              <w:rPr>
                <w:b/>
                <w:bCs/>
                <w:color w:val="FFFFFF" w:themeColor="background1"/>
              </w:rPr>
            </w:pPr>
          </w:p>
        </w:tc>
      </w:tr>
      <w:tr w:rsidR="009A7A0D" w14:paraId="71C39927"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100ED710" w14:textId="77777777" w:rsidR="009A7A0D" w:rsidRDefault="00947EF4">
            <w:pPr>
              <w:keepLines/>
              <w:spacing w:line="280" w:lineRule="exact"/>
              <w:rPr>
                <w:b/>
                <w:bCs/>
                <w:color w:val="FFFFFF" w:themeColor="background1"/>
              </w:rPr>
            </w:pPr>
            <w:r w:rsidRPr="3149DD50">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45D374A" w14:textId="77777777" w:rsidR="009A7A0D" w:rsidRDefault="00947EF4">
            <w:pPr>
              <w:keepLines/>
              <w:spacing w:line="280" w:lineRule="exact"/>
              <w:rPr>
                <w:b/>
                <w:bCs/>
                <w:color w:val="FFFFFF" w:themeColor="background1"/>
              </w:rPr>
            </w:pPr>
            <w:r w:rsidRPr="3149DD50">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71EC762" w14:textId="77777777" w:rsidR="009A7A0D" w:rsidRDefault="00947EF4">
            <w:pPr>
              <w:keepLines/>
              <w:spacing w:line="280" w:lineRule="exact"/>
              <w:rPr>
                <w:b/>
                <w:bCs/>
                <w:color w:val="FFFFFF" w:themeColor="background1"/>
              </w:rPr>
            </w:pPr>
            <w:r w:rsidRPr="3149DD50">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62D3C89A" w14:textId="77777777" w:rsidR="009A7A0D" w:rsidRDefault="00947EF4">
            <w:pPr>
              <w:keepLines/>
              <w:spacing w:line="280" w:lineRule="exact"/>
              <w:rPr>
                <w:b/>
                <w:bCs/>
                <w:color w:val="FFFFFF" w:themeColor="background1"/>
              </w:rPr>
            </w:pPr>
            <w:r w:rsidRPr="3149DD50">
              <w:rPr>
                <w:b/>
                <w:bCs/>
                <w:color w:val="FFFFFF" w:themeColor="background1"/>
              </w:rPr>
              <w:t>Aanbod</w:t>
            </w:r>
          </w:p>
        </w:tc>
      </w:tr>
      <w:tr w:rsidR="009A7A0D" w14:paraId="5497B8F8"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7D76BDE" w14:textId="77777777" w:rsidR="009A7A0D" w:rsidRDefault="00947EF4">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E5229D9" w14:textId="77777777" w:rsidR="009A7A0D" w:rsidRDefault="00947EF4">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11C2998" w14:textId="77777777" w:rsidR="009A7A0D" w:rsidRDefault="00947EF4">
            <w:pPr>
              <w:keepLines/>
              <w:spacing w:line="280" w:lineRule="exact"/>
            </w:pPr>
            <w:r>
              <w:t>In de school zonder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0749C29" w14:textId="77777777" w:rsidR="009A7A0D" w:rsidRDefault="00947EF4">
            <w:pPr>
              <w:keepLines/>
              <w:spacing w:line="280" w:lineRule="exact"/>
            </w:pPr>
            <w:r>
              <w:t>Groepsaanbod binnen de klas</w:t>
            </w:r>
          </w:p>
        </w:tc>
      </w:tr>
      <w:tr w:rsidR="009A7A0D" w14:paraId="12D4BD5A"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B9FE765" w14:textId="77777777" w:rsidR="009A7A0D" w:rsidRDefault="00947EF4">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07CFDB6" w14:textId="77777777" w:rsidR="009A7A0D" w:rsidRDefault="00947EF4">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61DF7CB" w14:textId="77777777" w:rsidR="009A7A0D" w:rsidRDefault="00947EF4">
            <w:pPr>
              <w:keepLines/>
              <w:spacing w:line="280" w:lineRule="exact"/>
            </w:pPr>
            <w:r>
              <w:t>In de school zonder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6B82E4A" w14:textId="77777777" w:rsidR="009A7A0D" w:rsidRDefault="00947EF4">
            <w:pPr>
              <w:keepLines/>
              <w:spacing w:line="280" w:lineRule="exact"/>
            </w:pPr>
            <w:r>
              <w:t>Individueel aanbod binnen de klas</w:t>
            </w:r>
          </w:p>
        </w:tc>
      </w:tr>
      <w:tr w:rsidR="009A7A0D" w14:paraId="30ABEF64"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670F1E7" w14:textId="77777777" w:rsidR="009A7A0D" w:rsidRDefault="00947EF4">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5FCD3FB" w14:textId="77777777" w:rsidR="009A7A0D" w:rsidRDefault="00947EF4">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F5D0C57"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FAF3C5F" w14:textId="77777777" w:rsidR="009A7A0D" w:rsidRDefault="00947EF4">
            <w:pPr>
              <w:keepLines/>
              <w:spacing w:line="280" w:lineRule="exact"/>
            </w:pPr>
            <w:r>
              <w:t>Individueel aanbod binnen de school</w:t>
            </w:r>
          </w:p>
        </w:tc>
      </w:tr>
      <w:tr w:rsidR="009A7A0D" w14:paraId="1604EB6B"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F0B91F0" w14:textId="77777777" w:rsidR="009A7A0D" w:rsidRDefault="00947EF4">
            <w:pPr>
              <w:keepLines/>
              <w:spacing w:line="280" w:lineRule="exact"/>
            </w:pPr>
            <w:r>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9EA9063"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6B1E489"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1990294" w14:textId="77777777" w:rsidR="009A7A0D" w:rsidRDefault="00947EF4">
            <w:pPr>
              <w:keepLines/>
              <w:spacing w:line="280" w:lineRule="exact"/>
            </w:pPr>
            <w:r>
              <w:t>Niet aanwezig</w:t>
            </w:r>
          </w:p>
        </w:tc>
      </w:tr>
      <w:tr w:rsidR="009A7A0D" w14:paraId="05D4929D"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5C820E4" w14:textId="77777777" w:rsidR="009A7A0D" w:rsidRDefault="00947EF4">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9A2AD6E"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0E456A9"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2DD7B6C" w14:textId="77777777" w:rsidR="009A7A0D" w:rsidRDefault="00947EF4">
            <w:pPr>
              <w:keepLines/>
              <w:spacing w:line="280" w:lineRule="exact"/>
            </w:pPr>
            <w:r>
              <w:t>Niet aanwezig</w:t>
            </w:r>
          </w:p>
        </w:tc>
      </w:tr>
      <w:tr w:rsidR="009A7A0D" w14:paraId="7D67E1E3"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709433D" w14:textId="77777777" w:rsidR="009A7A0D" w:rsidRDefault="00947EF4">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9656074" w14:textId="77777777" w:rsidR="009A7A0D" w:rsidRDefault="00947EF4">
            <w:pPr>
              <w:keepLines/>
              <w:spacing w:line="280" w:lineRule="exact"/>
            </w:pPr>
            <w:r>
              <w:t>Actief toegepast (indien nodig)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13222DF" w14:textId="77777777" w:rsidR="009A7A0D" w:rsidRDefault="00947EF4">
            <w:pPr>
              <w:keepLines/>
              <w:spacing w:line="280" w:lineRule="exact"/>
            </w:pPr>
            <w:r>
              <w:t>In de school met (taak)uren</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B70B1F6" w14:textId="77777777" w:rsidR="009A7A0D" w:rsidRDefault="00947EF4">
            <w:pPr>
              <w:keepLines/>
              <w:spacing w:line="280" w:lineRule="exact"/>
            </w:pPr>
            <w:r>
              <w:t>Anders, namelijk…</w:t>
            </w:r>
          </w:p>
        </w:tc>
      </w:tr>
      <w:tr w:rsidR="009A7A0D" w14:paraId="23D6D2AA" w14:textId="77777777" w:rsidTr="547240F7">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551B229" w14:textId="77777777" w:rsidR="009A7A0D" w:rsidRDefault="00947EF4">
            <w:pPr>
              <w:keepLines/>
              <w:spacing w:line="280" w:lineRule="exact"/>
            </w:pPr>
            <w:r>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A2C898F"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9A63BC5"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94FC21F" w14:textId="77777777" w:rsidR="009A7A0D" w:rsidRDefault="00947EF4">
            <w:pPr>
              <w:keepLines/>
              <w:spacing w:line="280" w:lineRule="exact"/>
            </w:pPr>
            <w:r>
              <w:t>Niet aanwezig</w:t>
            </w:r>
          </w:p>
        </w:tc>
      </w:tr>
      <w:tr w:rsidR="009A7A0D" w14:paraId="3F0F9712" w14:textId="77777777" w:rsidTr="547240F7">
        <w:trPr>
          <w:trHeight w:hRule="exact" w:val="20"/>
        </w:trPr>
        <w:tc>
          <w:tcPr>
            <w:tcW w:w="0" w:type="auto"/>
            <w:tcBorders>
              <w:top w:val="single" w:sz="12" w:space="0" w:color="D1D1D1" w:themeColor="background2" w:themeShade="E6"/>
              <w:left w:val="nil"/>
              <w:bottom w:val="nil"/>
              <w:right w:val="nil"/>
            </w:tcBorders>
          </w:tcPr>
          <w:p w14:paraId="035C8E77" w14:textId="77777777" w:rsidR="009A7A0D" w:rsidRDefault="009A7A0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10D22262" w14:textId="77777777" w:rsidR="009A7A0D" w:rsidRDefault="009A7A0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687DB116" w14:textId="77777777" w:rsidR="009A7A0D" w:rsidRDefault="009A7A0D">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38FF8EA1" w14:textId="77777777" w:rsidR="009A7A0D" w:rsidRDefault="009A7A0D">
            <w:pPr>
              <w:keepLines/>
              <w:spacing w:line="280" w:lineRule="exact"/>
              <w:rPr>
                <w:sz w:val="2"/>
                <w:szCs w:val="2"/>
              </w:rPr>
            </w:pPr>
          </w:p>
        </w:tc>
      </w:tr>
    </w:tbl>
    <w:p w14:paraId="6E081CFC" w14:textId="77777777" w:rsidR="009A7A0D" w:rsidRDefault="009A7A0D">
      <w:pPr>
        <w:keepLines/>
        <w:rPr>
          <w:sz w:val="8"/>
          <w:szCs w:val="8"/>
          <w:lang w:val="en-US"/>
        </w:rPr>
      </w:pPr>
      <w:bookmarkStart w:id="0" w:name="_Hlk202798284"/>
    </w:p>
    <w:tbl>
      <w:tblPr>
        <w:tblStyle w:val="Tabelraster"/>
        <w:tblW w:w="5000" w:type="pct"/>
        <w:tblLook w:val="04A0" w:firstRow="1" w:lastRow="0" w:firstColumn="1" w:lastColumn="0" w:noHBand="0" w:noVBand="1"/>
      </w:tblPr>
      <w:tblGrid>
        <w:gridCol w:w="3587"/>
        <w:gridCol w:w="1808"/>
        <w:gridCol w:w="1808"/>
        <w:gridCol w:w="1839"/>
      </w:tblGrid>
      <w:tr w:rsidR="009A7A0D" w14:paraId="5BDC5BC8"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nil"/>
            </w:tcBorders>
            <w:shd w:val="clear" w:color="auto" w:fill="1B6092"/>
          </w:tcPr>
          <w:p w14:paraId="484CDF7D" w14:textId="77777777" w:rsidR="009A7A0D" w:rsidRDefault="00947EF4">
            <w:pPr>
              <w:keepLines/>
              <w:spacing w:line="280" w:lineRule="exact"/>
              <w:rPr>
                <w:b/>
                <w:bCs/>
                <w:color w:val="FFFFFF" w:themeColor="background1"/>
              </w:rPr>
            </w:pPr>
            <w:r w:rsidRPr="3149DD50">
              <w:rPr>
                <w:b/>
                <w:bCs/>
                <w:color w:val="FFFFFF" w:themeColor="background1"/>
                <w:sz w:val="24"/>
                <w:szCs w:val="24"/>
              </w:rPr>
              <w:t>Extra ondersteuning</w:t>
            </w: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4826A6A3" w14:textId="77777777" w:rsidR="009A7A0D" w:rsidRDefault="009A7A0D">
            <w:pPr>
              <w:keepLines/>
              <w:spacing w:line="280" w:lineRule="exact"/>
              <w:rPr>
                <w:b/>
                <w:bCs/>
                <w:color w:val="FFFFFF" w:themeColor="background1"/>
              </w:rPr>
            </w:pPr>
          </w:p>
        </w:tc>
        <w:tc>
          <w:tcPr>
            <w:tcW w:w="1000" w:type="pct"/>
            <w:tcBorders>
              <w:top w:val="single" w:sz="12" w:space="0" w:color="D1D1D1" w:themeColor="background2" w:themeShade="E6"/>
              <w:left w:val="nil"/>
              <w:bottom w:val="single" w:sz="12" w:space="0" w:color="D1D1D1" w:themeColor="background2" w:themeShade="E6"/>
              <w:right w:val="nil"/>
            </w:tcBorders>
            <w:shd w:val="clear" w:color="auto" w:fill="1B6092"/>
          </w:tcPr>
          <w:p w14:paraId="0DD38818" w14:textId="77777777" w:rsidR="009A7A0D" w:rsidRDefault="009A7A0D">
            <w:pPr>
              <w:keepLines/>
              <w:spacing w:line="280" w:lineRule="exact"/>
              <w:rPr>
                <w:b/>
                <w:bCs/>
                <w:color w:val="FFFFFF" w:themeColor="background1"/>
              </w:rPr>
            </w:pPr>
          </w:p>
        </w:tc>
        <w:tc>
          <w:tcPr>
            <w:tcW w:w="1017" w:type="pct"/>
            <w:tcBorders>
              <w:top w:val="single" w:sz="12" w:space="0" w:color="D1D1D1" w:themeColor="background2" w:themeShade="E6"/>
              <w:left w:val="nil"/>
              <w:bottom w:val="single" w:sz="12" w:space="0" w:color="D1D1D1" w:themeColor="background2" w:themeShade="E6"/>
              <w:right w:val="single" w:sz="12" w:space="0" w:color="D1D1D1" w:themeColor="background2" w:themeShade="E6"/>
            </w:tcBorders>
            <w:shd w:val="clear" w:color="auto" w:fill="1B6092"/>
          </w:tcPr>
          <w:p w14:paraId="0718C223" w14:textId="77777777" w:rsidR="009A7A0D" w:rsidRDefault="009A7A0D">
            <w:pPr>
              <w:keepLines/>
              <w:spacing w:line="280" w:lineRule="exact"/>
              <w:rPr>
                <w:b/>
                <w:bCs/>
                <w:color w:val="FFFFFF" w:themeColor="background1"/>
              </w:rPr>
            </w:pPr>
          </w:p>
        </w:tc>
      </w:tr>
      <w:tr w:rsidR="009A7A0D" w14:paraId="52B2DDDB"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2FB9E1CC" w14:textId="77777777" w:rsidR="009A7A0D" w:rsidRDefault="00947EF4">
            <w:pPr>
              <w:keepLines/>
              <w:spacing w:line="280" w:lineRule="exact"/>
              <w:rPr>
                <w:b/>
                <w:bCs/>
                <w:color w:val="FFFFFF" w:themeColor="background1"/>
              </w:rPr>
            </w:pPr>
            <w:r w:rsidRPr="3149DD50">
              <w:rPr>
                <w:b/>
                <w:bCs/>
                <w:color w:val="FFFFFF" w:themeColor="background1"/>
              </w:rPr>
              <w:t>Ontwikkelgebied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0918164C" w14:textId="77777777" w:rsidR="009A7A0D" w:rsidRDefault="00947EF4">
            <w:pPr>
              <w:keepLines/>
              <w:spacing w:line="280" w:lineRule="exact"/>
              <w:rPr>
                <w:b/>
                <w:bCs/>
                <w:color w:val="FFFFFF" w:themeColor="background1"/>
              </w:rPr>
            </w:pPr>
            <w:r w:rsidRPr="3149DD50">
              <w:rPr>
                <w:b/>
                <w:bCs/>
                <w:color w:val="FFFFFF" w:themeColor="background1"/>
              </w:rPr>
              <w:t>Protocol</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7C1C0426" w14:textId="77777777" w:rsidR="009A7A0D" w:rsidRDefault="00947EF4">
            <w:pPr>
              <w:keepLines/>
              <w:spacing w:line="280" w:lineRule="exact"/>
              <w:rPr>
                <w:b/>
                <w:bCs/>
                <w:color w:val="FFFFFF" w:themeColor="background1"/>
              </w:rPr>
            </w:pPr>
            <w:r w:rsidRPr="3149DD50">
              <w:rPr>
                <w:b/>
                <w:bCs/>
                <w:color w:val="FFFFFF" w:themeColor="background1"/>
              </w:rPr>
              <w:t>Expertise</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shd w:val="clear" w:color="auto" w:fill="A0CDED"/>
          </w:tcPr>
          <w:p w14:paraId="59D81BE4" w14:textId="77777777" w:rsidR="009A7A0D" w:rsidRDefault="00947EF4">
            <w:pPr>
              <w:keepLines/>
              <w:spacing w:line="280" w:lineRule="exact"/>
              <w:rPr>
                <w:b/>
                <w:bCs/>
                <w:color w:val="FFFFFF" w:themeColor="background1"/>
              </w:rPr>
            </w:pPr>
            <w:r w:rsidRPr="3149DD50">
              <w:rPr>
                <w:b/>
                <w:bCs/>
                <w:color w:val="FFFFFF" w:themeColor="background1"/>
              </w:rPr>
              <w:t>Aanbod</w:t>
            </w:r>
          </w:p>
        </w:tc>
      </w:tr>
      <w:tr w:rsidR="009A7A0D" w14:paraId="7FE90996"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2F60735" w14:textId="77777777" w:rsidR="009A7A0D" w:rsidRDefault="00947EF4">
            <w:pPr>
              <w:keepLines/>
              <w:spacing w:line="280" w:lineRule="exact"/>
            </w:pPr>
            <w:r>
              <w:t>Reken- en wiskundeontwikkeling en dyscalculie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37F3E45" w14:textId="77777777" w:rsidR="009A7A0D" w:rsidRDefault="00947EF4">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AAA9BBE" w14:textId="77777777" w:rsidR="009A7A0D" w:rsidRDefault="5D65C542">
            <w:pPr>
              <w:keepLines/>
              <w:spacing w:line="280" w:lineRule="exact"/>
            </w:pPr>
            <w:r>
              <w:t>Niet aanwezig</w:t>
            </w:r>
          </w:p>
          <w:p w14:paraId="7F186596" w14:textId="546950FA" w:rsidR="009A7A0D" w:rsidRDefault="009A7A0D">
            <w:pPr>
              <w:keepLines/>
              <w:spacing w:line="280" w:lineRule="exact"/>
            </w:pPr>
          </w:p>
          <w:p w14:paraId="63849184" w14:textId="65343381" w:rsidR="009A7A0D" w:rsidRDefault="009A7A0D">
            <w:pPr>
              <w:keepLines/>
              <w:spacing w:line="280" w:lineRule="exact"/>
            </w:pP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FCF547C" w14:textId="77777777" w:rsidR="009A7A0D" w:rsidRDefault="00947EF4">
            <w:pPr>
              <w:keepLines/>
              <w:spacing w:line="280" w:lineRule="exact"/>
            </w:pPr>
            <w:r>
              <w:t>Individueel aanbod binnen de school</w:t>
            </w:r>
          </w:p>
        </w:tc>
      </w:tr>
      <w:tr w:rsidR="009A7A0D" w14:paraId="554A7491"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A21B91A" w14:textId="77777777" w:rsidR="009A7A0D" w:rsidRDefault="00947EF4">
            <w:pPr>
              <w:keepLines/>
              <w:spacing w:line="280" w:lineRule="exact"/>
            </w:pPr>
            <w:r>
              <w:t>Lees- en spellingontwikkeling en dyslexie</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AC6ECCA" w14:textId="6463DEE5" w:rsidR="009A7A0D" w:rsidRDefault="00947EF4">
            <w:pPr>
              <w:keepLines/>
              <w:spacing w:line="280" w:lineRule="exact"/>
            </w:pPr>
            <w:r>
              <w:t>Actief toegepast</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C924840" w14:textId="77777777" w:rsidR="009A7A0D" w:rsidRDefault="10E74358">
            <w:pPr>
              <w:keepLines/>
              <w:spacing w:line="280" w:lineRule="exact"/>
            </w:pPr>
            <w:r>
              <w:t>Niet aanwezig</w:t>
            </w:r>
          </w:p>
          <w:p w14:paraId="6C76F31F" w14:textId="2C73FDFE" w:rsidR="009A7A0D" w:rsidRDefault="009A7A0D" w:rsidP="23251733">
            <w:pPr>
              <w:keepLines/>
              <w:spacing w:line="280" w:lineRule="exact"/>
            </w:pP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F13271D" w14:textId="5299D0A2" w:rsidR="009A7A0D" w:rsidRDefault="10E74358" w:rsidP="23251733">
            <w:pPr>
              <w:keepLines/>
              <w:spacing w:line="280" w:lineRule="exact"/>
            </w:pPr>
            <w:r>
              <w:t>Individueel aanbod binnen de klas</w:t>
            </w:r>
          </w:p>
          <w:p w14:paraId="2A59E247" w14:textId="563C02AC" w:rsidR="009A7A0D" w:rsidRDefault="009A7A0D">
            <w:pPr>
              <w:keepLines/>
              <w:spacing w:line="280" w:lineRule="exact"/>
            </w:pPr>
          </w:p>
        </w:tc>
      </w:tr>
      <w:tr w:rsidR="009A7A0D" w14:paraId="71EEFDC4"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466B00D" w14:textId="77777777" w:rsidR="009A7A0D" w:rsidRDefault="00947EF4">
            <w:pPr>
              <w:keepLines/>
              <w:spacing w:line="280" w:lineRule="exact"/>
            </w:pPr>
            <w:r>
              <w:t>Spraak- en taalontwikkeling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27CA03E" w14:textId="77777777" w:rsidR="009A7A0D" w:rsidRDefault="00947EF4">
            <w:pPr>
              <w:keepLines/>
              <w:spacing w:line="280" w:lineRule="exact"/>
            </w:pPr>
            <w:r>
              <w:t>In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21C22DE" w14:textId="7383B6C5" w:rsidR="009A7A0D" w:rsidRDefault="00947EF4">
            <w:pPr>
              <w:keepLines/>
              <w:spacing w:line="280" w:lineRule="exact"/>
            </w:pPr>
            <w:r>
              <w:t>Via ons samenwerkings</w:t>
            </w:r>
            <w:r w:rsidR="6B1F8239">
              <w:t>-</w:t>
            </w:r>
            <w:r>
              <w:t>verband met wachttijd</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C728F45" w14:textId="71E8C697" w:rsidR="009A7A0D" w:rsidRDefault="00947EF4">
            <w:pPr>
              <w:keepLines/>
              <w:spacing w:line="280" w:lineRule="exact"/>
            </w:pPr>
            <w:r>
              <w:t>Individueel aanbod buiten de school via het samenwerkings</w:t>
            </w:r>
            <w:r w:rsidR="58CD0F57">
              <w:t>-</w:t>
            </w:r>
            <w:r>
              <w:t>verband</w:t>
            </w:r>
          </w:p>
        </w:tc>
      </w:tr>
      <w:tr w:rsidR="009A7A0D" w14:paraId="440E4580"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88A2EC7" w14:textId="77777777" w:rsidR="009A7A0D" w:rsidRDefault="00947EF4">
            <w:pPr>
              <w:keepLines/>
              <w:spacing w:line="280" w:lineRule="exact"/>
            </w:pPr>
            <w:r>
              <w:t>Cognitieve ontwikkeling, minder- en laagbegaafdheid en moeilijk lerend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8317BC1"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D6597DE"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D800A0C" w14:textId="77777777" w:rsidR="009A7A0D" w:rsidRDefault="00947EF4">
            <w:pPr>
              <w:keepLines/>
              <w:spacing w:line="280" w:lineRule="exact"/>
            </w:pPr>
            <w:r>
              <w:t>Niet aanwezig</w:t>
            </w:r>
          </w:p>
        </w:tc>
      </w:tr>
      <w:tr w:rsidR="009A7A0D" w14:paraId="2129417B"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728D22DA" w14:textId="77777777" w:rsidR="009A7A0D" w:rsidRDefault="00947EF4">
            <w:pPr>
              <w:keepLines/>
              <w:spacing w:line="280" w:lineRule="exact"/>
            </w:pPr>
            <w:r>
              <w:t>Cognitieve ontwikkeling, meer- en hoogbegaafdheid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2B7EFFDB"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22A355F"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84E5BEB" w14:textId="77777777" w:rsidR="009A7A0D" w:rsidRDefault="00947EF4">
            <w:pPr>
              <w:keepLines/>
              <w:spacing w:line="280" w:lineRule="exact"/>
            </w:pPr>
            <w:r>
              <w:t>Niet aanwezig</w:t>
            </w:r>
          </w:p>
        </w:tc>
      </w:tr>
      <w:tr w:rsidR="009A7A0D" w14:paraId="70267974"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46C1CFDE" w14:textId="77777777" w:rsidR="009A7A0D" w:rsidRDefault="00947EF4">
            <w:pPr>
              <w:keepLines/>
              <w:spacing w:line="280" w:lineRule="exact"/>
            </w:pPr>
            <w:r>
              <w:t>Gedrag en sociaal emotionele ontwikkeling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14505CBB" w14:textId="3AFC700F" w:rsidR="009A7A0D" w:rsidRDefault="00947EF4">
            <w:pPr>
              <w:keepLines/>
              <w:spacing w:line="280" w:lineRule="exact"/>
            </w:pPr>
            <w:r>
              <w:t>Actief toegepast</w:t>
            </w:r>
            <w:r w:rsidR="509DB4F8">
              <w:t>.</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A0226AE" w14:textId="1CE8337B" w:rsidR="009A7A0D" w:rsidRDefault="00947EF4">
            <w:pPr>
              <w:keepLines/>
              <w:spacing w:line="280" w:lineRule="exact"/>
            </w:pPr>
            <w:r>
              <w:t>Via ons samenwerkings</w:t>
            </w:r>
            <w:r w:rsidR="360CD8A7">
              <w:t>-</w:t>
            </w:r>
            <w:r>
              <w:t>verband direct beschikbaar</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6F92DC9E" w14:textId="77777777" w:rsidR="009A7A0D" w:rsidRDefault="00947EF4">
            <w:pPr>
              <w:keepLines/>
              <w:spacing w:line="280" w:lineRule="exact"/>
            </w:pPr>
            <w:r>
              <w:t>Individueel aanbod binnen de school</w:t>
            </w:r>
          </w:p>
        </w:tc>
      </w:tr>
      <w:tr w:rsidR="009A7A0D" w14:paraId="47C120A7" w14:textId="77777777" w:rsidTr="23251733">
        <w:tc>
          <w:tcPr>
            <w:tcW w:w="0" w:type="auto"/>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F0E5240" w14:textId="77777777" w:rsidR="009A7A0D" w:rsidRDefault="00947EF4">
            <w:pPr>
              <w:keepLines/>
              <w:spacing w:line="280" w:lineRule="exact"/>
            </w:pPr>
            <w:r>
              <w:t>Fysieke ontwikkeling en belastbaarheid</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33762583" w14:textId="77777777" w:rsidR="009A7A0D" w:rsidRDefault="00947EF4">
            <w:pPr>
              <w:keepLines/>
              <w:spacing w:line="280" w:lineRule="exact"/>
            </w:pPr>
            <w:r>
              <w:t>Niet aanwezig</w:t>
            </w:r>
          </w:p>
        </w:tc>
        <w:tc>
          <w:tcPr>
            <w:tcW w:w="1000"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5689D846" w14:textId="77777777" w:rsidR="009A7A0D" w:rsidRDefault="00947EF4">
            <w:pPr>
              <w:keepLines/>
              <w:spacing w:line="280" w:lineRule="exact"/>
            </w:pPr>
            <w:r>
              <w:t>Niet aanwezig</w:t>
            </w:r>
          </w:p>
        </w:tc>
        <w:tc>
          <w:tcPr>
            <w:tcW w:w="1017" w:type="pct"/>
            <w:tcBorders>
              <w:top w:val="single" w:sz="12" w:space="0" w:color="D1D1D1" w:themeColor="background2" w:themeShade="E6"/>
              <w:left w:val="single" w:sz="12" w:space="0" w:color="D1D1D1" w:themeColor="background2" w:themeShade="E6"/>
              <w:bottom w:val="single" w:sz="12" w:space="0" w:color="D1D1D1" w:themeColor="background2" w:themeShade="E6"/>
              <w:right w:val="single" w:sz="12" w:space="0" w:color="D1D1D1" w:themeColor="background2" w:themeShade="E6"/>
            </w:tcBorders>
          </w:tcPr>
          <w:p w14:paraId="013ACC6D" w14:textId="77777777" w:rsidR="009A7A0D" w:rsidRDefault="00947EF4">
            <w:pPr>
              <w:keepLines/>
              <w:spacing w:line="280" w:lineRule="exact"/>
            </w:pPr>
            <w:r>
              <w:t>Niet aanwezig</w:t>
            </w:r>
          </w:p>
        </w:tc>
      </w:tr>
      <w:tr w:rsidR="009A7A0D" w14:paraId="7159BF23" w14:textId="77777777" w:rsidTr="23251733">
        <w:trPr>
          <w:trHeight w:hRule="exact" w:val="20"/>
        </w:trPr>
        <w:tc>
          <w:tcPr>
            <w:tcW w:w="0" w:type="auto"/>
            <w:tcBorders>
              <w:top w:val="single" w:sz="12" w:space="0" w:color="D1D1D1" w:themeColor="background2" w:themeShade="E6"/>
              <w:left w:val="nil"/>
              <w:bottom w:val="nil"/>
              <w:right w:val="nil"/>
            </w:tcBorders>
          </w:tcPr>
          <w:p w14:paraId="570E8334" w14:textId="77777777" w:rsidR="009A7A0D" w:rsidRDefault="009A7A0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62CC53B4" w14:textId="77777777" w:rsidR="009A7A0D" w:rsidRDefault="009A7A0D">
            <w:pPr>
              <w:keepLines/>
              <w:spacing w:line="280" w:lineRule="exact"/>
              <w:rPr>
                <w:sz w:val="2"/>
                <w:szCs w:val="2"/>
              </w:rPr>
            </w:pPr>
          </w:p>
        </w:tc>
        <w:tc>
          <w:tcPr>
            <w:tcW w:w="1000" w:type="pct"/>
            <w:tcBorders>
              <w:top w:val="single" w:sz="12" w:space="0" w:color="D1D1D1" w:themeColor="background2" w:themeShade="E6"/>
              <w:left w:val="nil"/>
              <w:bottom w:val="nil"/>
              <w:right w:val="nil"/>
            </w:tcBorders>
          </w:tcPr>
          <w:p w14:paraId="53B41D38" w14:textId="77777777" w:rsidR="009A7A0D" w:rsidRDefault="009A7A0D">
            <w:pPr>
              <w:keepLines/>
              <w:spacing w:line="280" w:lineRule="exact"/>
              <w:rPr>
                <w:sz w:val="2"/>
                <w:szCs w:val="2"/>
              </w:rPr>
            </w:pPr>
          </w:p>
        </w:tc>
        <w:tc>
          <w:tcPr>
            <w:tcW w:w="1017" w:type="pct"/>
            <w:tcBorders>
              <w:top w:val="single" w:sz="12" w:space="0" w:color="D1D1D1" w:themeColor="background2" w:themeShade="E6"/>
              <w:left w:val="nil"/>
              <w:bottom w:val="nil"/>
              <w:right w:val="nil"/>
            </w:tcBorders>
          </w:tcPr>
          <w:p w14:paraId="3FD1DEB6" w14:textId="77777777" w:rsidR="009A7A0D" w:rsidRDefault="009A7A0D">
            <w:pPr>
              <w:keepLines/>
              <w:spacing w:line="280" w:lineRule="exact"/>
              <w:rPr>
                <w:sz w:val="2"/>
                <w:szCs w:val="2"/>
              </w:rPr>
            </w:pPr>
          </w:p>
        </w:tc>
      </w:tr>
    </w:tbl>
    <w:p w14:paraId="1B068572" w14:textId="77777777" w:rsidR="009A7A0D" w:rsidRDefault="00947EF4">
      <w:pPr>
        <w:keepLines/>
        <w:spacing w:line="280" w:lineRule="exact"/>
      </w:pPr>
      <w:r>
        <w:lastRenderedPageBreak/>
        <w:t xml:space="preserve"> </w:t>
      </w:r>
      <w:bookmarkEnd w:id="0"/>
      <w:r>
        <w:tab/>
      </w:r>
    </w:p>
    <w:p w14:paraId="643A3743" w14:textId="77777777" w:rsidR="009A7A0D" w:rsidRDefault="00947EF4">
      <w:pPr>
        <w:pStyle w:val="Kop1"/>
        <w:spacing w:line="280" w:lineRule="exact"/>
        <w:rPr>
          <w:lang w:val="en-US"/>
        </w:rPr>
      </w:pPr>
      <w:r>
        <w:br w:type="page"/>
      </w:r>
    </w:p>
    <w:p w14:paraId="2866DECE" w14:textId="77777777" w:rsidR="009A7A0D" w:rsidRDefault="00947EF4">
      <w:pPr>
        <w:pStyle w:val="Kop1"/>
        <w:spacing w:line="280" w:lineRule="exact"/>
        <w:rPr>
          <w:lang w:val="en-US"/>
        </w:rPr>
      </w:pPr>
      <w:r>
        <w:lastRenderedPageBreak/>
        <w:t>Reken- en wiskundeontwikkeling en dyscalculie</w:t>
      </w:r>
    </w:p>
    <w:p w14:paraId="0D7E5A08" w14:textId="77777777" w:rsidR="009A7A0D" w:rsidRDefault="009A7A0D">
      <w:pPr>
        <w:spacing w:line="280" w:lineRule="exact"/>
        <w:rPr>
          <w:lang w:val="en-US"/>
        </w:rPr>
      </w:pPr>
    </w:p>
    <w:p w14:paraId="4350AC8A" w14:textId="77777777" w:rsidR="009A7A0D" w:rsidRDefault="00947EF4">
      <w:pPr>
        <w:pStyle w:val="Kop2"/>
        <w:spacing w:line="280" w:lineRule="exact"/>
        <w:rPr>
          <w:lang w:val="en-US"/>
        </w:rPr>
      </w:pPr>
      <w:r>
        <w:t xml:space="preserve">Basis ondersteuning </w:t>
      </w:r>
    </w:p>
    <w:p w14:paraId="2C7A72F3" w14:textId="246D58FD" w:rsidR="3149DD50" w:rsidRDefault="3149DD50" w:rsidP="3149DD50">
      <w:pPr>
        <w:spacing w:line="280" w:lineRule="exact"/>
        <w:rPr>
          <w:rStyle w:val="Kop3Char"/>
        </w:rPr>
      </w:pPr>
    </w:p>
    <w:p w14:paraId="16D8374A" w14:textId="26127105" w:rsidR="009A7A0D" w:rsidRDefault="00947EF4">
      <w:pPr>
        <w:spacing w:line="280" w:lineRule="exact"/>
      </w:pPr>
      <w:r w:rsidRPr="3149DD50">
        <w:rPr>
          <w:rStyle w:val="Kop3Char"/>
        </w:rPr>
        <w:t>Protocol</w:t>
      </w:r>
      <w:r w:rsidR="78AA6B13" w:rsidRPr="3149DD50">
        <w:rPr>
          <w:rStyle w:val="Kop3Char"/>
        </w:rPr>
        <w:t xml:space="preserve"> </w:t>
      </w:r>
    </w:p>
    <w:p w14:paraId="08F7F67D" w14:textId="0DAB2594" w:rsidR="009A7A0D" w:rsidRDefault="00947EF4">
      <w:pPr>
        <w:spacing w:line="280" w:lineRule="exact"/>
        <w:rPr>
          <w:lang w:val="en-US"/>
        </w:rPr>
      </w:pPr>
      <w:r>
        <w:t>In ontwikkeling</w:t>
      </w:r>
      <w:r w:rsidR="52FFCA90">
        <w:t>.</w:t>
      </w:r>
      <w:r>
        <w:br/>
        <w:t xml:space="preserve"> </w:t>
      </w:r>
      <w:r>
        <w:tab/>
      </w:r>
    </w:p>
    <w:p w14:paraId="2BB7D069" w14:textId="77777777" w:rsidR="009A7A0D" w:rsidRDefault="00947EF4">
      <w:pPr>
        <w:pStyle w:val="Kop3"/>
        <w:spacing w:line="280" w:lineRule="exact"/>
        <w:rPr>
          <w:lang w:val="en-US"/>
        </w:rPr>
      </w:pPr>
      <w:r>
        <w:t>Hoe geeft de school invulling aan het protocol Ernstige Reken- en Wiskundeproblemen en dyscalculie?</w:t>
      </w:r>
    </w:p>
    <w:p w14:paraId="45C30C0F" w14:textId="77777777" w:rsidR="009A7A0D" w:rsidRDefault="00947EF4">
      <w:pPr>
        <w:spacing w:line="280" w:lineRule="exact"/>
        <w:rPr>
          <w:lang w:val="en-US"/>
        </w:rPr>
      </w:pPr>
      <w:r>
        <w:t>Op Aeres vmbo Ede bieden ondersteuning één op één met een onderwijsprofessional. </w:t>
      </w:r>
    </w:p>
    <w:p w14:paraId="66B272F7" w14:textId="1253FFB4" w:rsidR="009A7A0D" w:rsidRDefault="00947EF4" w:rsidP="3149DD50">
      <w:pPr>
        <w:numPr>
          <w:ilvl w:val="0"/>
          <w:numId w:val="24"/>
        </w:numPr>
        <w:spacing w:line="280" w:lineRule="exact"/>
        <w:contextualSpacing/>
        <w:rPr>
          <w:rFonts w:eastAsia="MS Mincho"/>
          <w:kern w:val="0"/>
          <w:lang w:val="en-US" w:eastAsia="nl-NL" w:bidi="nl-NL"/>
        </w:rPr>
      </w:pPr>
      <w:r>
        <w:t>Ondersteuningskaart</w:t>
      </w:r>
      <w:r w:rsidR="0E60125F">
        <w:t xml:space="preserve"> opgesteld door het ondersteuningsteam</w:t>
      </w:r>
      <w:r w:rsidR="7122A045">
        <w:t>.</w:t>
      </w:r>
    </w:p>
    <w:p w14:paraId="66F14D90" w14:textId="01B4F9F2" w:rsidR="009A7A0D" w:rsidRDefault="00947EF4" w:rsidP="3149DD50">
      <w:pPr>
        <w:numPr>
          <w:ilvl w:val="0"/>
          <w:numId w:val="24"/>
        </w:numPr>
        <w:spacing w:line="280" w:lineRule="exact"/>
        <w:contextualSpacing/>
        <w:rPr>
          <w:rFonts w:eastAsia="MS Mincho"/>
          <w:kern w:val="0"/>
          <w:lang w:val="en-US" w:eastAsia="nl-NL" w:bidi="nl-NL"/>
        </w:rPr>
      </w:pPr>
      <w:r>
        <w:t>Extra tijd</w:t>
      </w:r>
      <w:r w:rsidR="245E3B54">
        <w:t>.</w:t>
      </w:r>
    </w:p>
    <w:p w14:paraId="5239735D" w14:textId="3D49F25C" w:rsidR="009A7A0D" w:rsidRDefault="00947EF4" w:rsidP="3149DD50">
      <w:pPr>
        <w:numPr>
          <w:ilvl w:val="0"/>
          <w:numId w:val="24"/>
        </w:numPr>
        <w:spacing w:line="280" w:lineRule="exact"/>
        <w:contextualSpacing/>
        <w:rPr>
          <w:rFonts w:eastAsia="MS Mincho"/>
          <w:kern w:val="0"/>
          <w:lang w:val="en-US" w:eastAsia="nl-NL" w:bidi="nl-NL"/>
        </w:rPr>
      </w:pPr>
      <w:r>
        <w:t>Afgestemde instructie</w:t>
      </w:r>
      <w:r w:rsidR="245E3B54">
        <w:t>.</w:t>
      </w:r>
    </w:p>
    <w:p w14:paraId="010B9FC4" w14:textId="36D52A7C" w:rsidR="009A7A0D" w:rsidRDefault="00947EF4" w:rsidP="3149DD50">
      <w:pPr>
        <w:numPr>
          <w:ilvl w:val="0"/>
          <w:numId w:val="24"/>
        </w:numPr>
        <w:spacing w:line="280" w:lineRule="exact"/>
        <w:contextualSpacing/>
        <w:rPr>
          <w:rFonts w:eastAsia="MS Mincho"/>
          <w:kern w:val="0"/>
          <w:lang w:val="en-US" w:eastAsia="nl-NL" w:bidi="nl-NL"/>
        </w:rPr>
      </w:pPr>
      <w:r>
        <w:t>Rekenkaarten</w:t>
      </w:r>
      <w:r w:rsidR="2FDB6DCF">
        <w:t>.</w:t>
      </w:r>
    </w:p>
    <w:p w14:paraId="35FCC1AD" w14:textId="77777777" w:rsidR="009A7A0D" w:rsidRDefault="00947EF4" w:rsidP="3149DD50">
      <w:pPr>
        <w:numPr>
          <w:ilvl w:val="0"/>
          <w:numId w:val="24"/>
        </w:numPr>
        <w:spacing w:line="280" w:lineRule="exact"/>
        <w:contextualSpacing/>
        <w:rPr>
          <w:rFonts w:eastAsia="MS Mincho"/>
          <w:kern w:val="0"/>
          <w:lang w:val="en-US" w:eastAsia="nl-NL" w:bidi="nl-NL"/>
        </w:rPr>
      </w:pPr>
      <w:r>
        <w:t>Eenduidige oplossingsstrategieën in alle vakken.</w:t>
      </w:r>
    </w:p>
    <w:p w14:paraId="3C9EC86A" w14:textId="77777777" w:rsidR="009A7A0D" w:rsidRDefault="00947EF4">
      <w:pPr>
        <w:spacing w:line="280" w:lineRule="exact"/>
        <w:rPr>
          <w:lang w:val="en-US"/>
        </w:rPr>
      </w:pPr>
      <w:r>
        <w:t xml:space="preserve"> </w:t>
      </w:r>
      <w:r>
        <w:tab/>
      </w:r>
    </w:p>
    <w:p w14:paraId="327B6326" w14:textId="77777777" w:rsidR="009A7A0D" w:rsidRDefault="00947EF4">
      <w:pPr>
        <w:spacing w:line="280" w:lineRule="exact"/>
        <w:rPr>
          <w:lang w:val="en-US"/>
        </w:rPr>
      </w:pPr>
      <w:r w:rsidRPr="3149DD50">
        <w:rPr>
          <w:rStyle w:val="Kop3Char"/>
        </w:rPr>
        <w:t>Vanaf het niveau</w:t>
      </w:r>
      <w:r>
        <w:t xml:space="preserve"> Groepsaanbod binnen de klas </w:t>
      </w:r>
      <w:r w:rsidRPr="3149DD50">
        <w:rPr>
          <w:rStyle w:val="Kop3Char"/>
        </w:rPr>
        <w:t>biedt de school binnen de basis ondersteuning aanbod op het gebied van Ernstige Reken- en Wiskundeproblemen en dyscalculie.</w:t>
      </w:r>
    </w:p>
    <w:p w14:paraId="42977E13" w14:textId="77777777" w:rsidR="009A7A0D" w:rsidRDefault="00947EF4">
      <w:pPr>
        <w:spacing w:line="280" w:lineRule="exact"/>
        <w:rPr>
          <w:lang w:val="en-US"/>
        </w:rPr>
      </w:pPr>
      <w:r>
        <w:t xml:space="preserve"> </w:t>
      </w:r>
      <w:r>
        <w:tab/>
      </w:r>
    </w:p>
    <w:p w14:paraId="48CC6D80" w14:textId="77777777" w:rsidR="009A7A0D" w:rsidRDefault="00947EF4">
      <w:pPr>
        <w:pStyle w:val="Kop3"/>
        <w:spacing w:line="280" w:lineRule="exact"/>
        <w:rPr>
          <w:lang w:val="en-US"/>
        </w:rPr>
      </w:pPr>
      <w:r>
        <w:t>Hoe geeft de school binnen de basis ondersteuning vorm aan aanbod op het gebied van Ernstige Reken- en Wiskundeproblemen en dyscalculie?</w:t>
      </w:r>
    </w:p>
    <w:p w14:paraId="6591B618" w14:textId="77777777" w:rsidR="009A7A0D" w:rsidRDefault="00947EF4">
      <w:pPr>
        <w:spacing w:line="280" w:lineRule="exact"/>
        <w:rPr>
          <w:lang w:val="en-US"/>
        </w:rPr>
      </w:pPr>
      <w:r>
        <w:t>Aeres vmbo Ede biedt basisondersteuning op het gebied van rekenen- en wiskundeontwikkeling. Dit start met een niveautoets om de basisvaardigheden in beeld te krijgen. </w:t>
      </w:r>
    </w:p>
    <w:p w14:paraId="22039475" w14:textId="77777777" w:rsidR="009A7A0D" w:rsidRDefault="00947EF4" w:rsidP="3149DD50">
      <w:pPr>
        <w:numPr>
          <w:ilvl w:val="0"/>
          <w:numId w:val="25"/>
        </w:numPr>
        <w:spacing w:line="280" w:lineRule="exact"/>
        <w:contextualSpacing/>
        <w:rPr>
          <w:rFonts w:eastAsia="MS Mincho"/>
          <w:kern w:val="0"/>
          <w:lang w:val="en-US" w:eastAsia="nl-NL" w:bidi="nl-NL"/>
        </w:rPr>
      </w:pPr>
      <w:r>
        <w:t>Basisvaardigheden in beeld, zo nodig starten bij 1F.  </w:t>
      </w:r>
    </w:p>
    <w:p w14:paraId="7E6308E5" w14:textId="77777777" w:rsidR="009A7A0D" w:rsidRDefault="00947EF4" w:rsidP="3149DD50">
      <w:pPr>
        <w:numPr>
          <w:ilvl w:val="0"/>
          <w:numId w:val="25"/>
        </w:numPr>
        <w:spacing w:line="280" w:lineRule="exact"/>
        <w:contextualSpacing/>
        <w:rPr>
          <w:rFonts w:eastAsia="MS Mincho"/>
          <w:kern w:val="0"/>
          <w:lang w:val="en-US" w:eastAsia="nl-NL" w:bidi="nl-NL"/>
        </w:rPr>
      </w:pPr>
      <w:r>
        <w:t>Afgestemde en verlengde instructie.</w:t>
      </w:r>
    </w:p>
    <w:p w14:paraId="38592277" w14:textId="77777777" w:rsidR="009A7A0D" w:rsidRDefault="00947EF4" w:rsidP="3149DD50">
      <w:pPr>
        <w:numPr>
          <w:ilvl w:val="0"/>
          <w:numId w:val="25"/>
        </w:numPr>
        <w:spacing w:line="280" w:lineRule="exact"/>
        <w:contextualSpacing/>
        <w:rPr>
          <w:rFonts w:eastAsia="MS Mincho"/>
          <w:kern w:val="0"/>
          <w:lang w:val="en-US" w:eastAsia="nl-NL" w:bidi="nl-NL"/>
        </w:rPr>
      </w:pPr>
      <w:r>
        <w:t>Rekenkaarten.</w:t>
      </w:r>
    </w:p>
    <w:p w14:paraId="4E8C1103" w14:textId="77777777" w:rsidR="009A7A0D" w:rsidRDefault="00947EF4" w:rsidP="3149DD50">
      <w:pPr>
        <w:numPr>
          <w:ilvl w:val="0"/>
          <w:numId w:val="25"/>
        </w:numPr>
        <w:spacing w:line="280" w:lineRule="exact"/>
        <w:contextualSpacing/>
        <w:rPr>
          <w:rFonts w:eastAsia="MS Mincho"/>
          <w:kern w:val="0"/>
          <w:lang w:val="en-US" w:eastAsia="nl-NL" w:bidi="nl-NL"/>
        </w:rPr>
      </w:pPr>
      <w:r>
        <w:t>Tafelkaarten.</w:t>
      </w:r>
    </w:p>
    <w:p w14:paraId="6E757B80" w14:textId="77777777" w:rsidR="009A7A0D" w:rsidRDefault="00947EF4" w:rsidP="3149DD50">
      <w:pPr>
        <w:numPr>
          <w:ilvl w:val="0"/>
          <w:numId w:val="25"/>
        </w:numPr>
        <w:spacing w:line="280" w:lineRule="exact"/>
        <w:contextualSpacing/>
        <w:rPr>
          <w:rFonts w:eastAsia="MS Mincho"/>
          <w:kern w:val="0"/>
          <w:lang w:val="en-US" w:eastAsia="nl-NL" w:bidi="nl-NL"/>
        </w:rPr>
      </w:pPr>
      <w:r>
        <w:t>Eenduidige oplossingsstrategieën in alle vakken.</w:t>
      </w:r>
    </w:p>
    <w:p w14:paraId="2C0FCE6B" w14:textId="77777777" w:rsidR="009A7A0D" w:rsidRDefault="00947EF4">
      <w:pPr>
        <w:spacing w:line="280" w:lineRule="exact"/>
        <w:rPr>
          <w:lang w:val="en-US"/>
        </w:rPr>
      </w:pPr>
      <w:r>
        <w:t xml:space="preserve"> </w:t>
      </w:r>
      <w:r>
        <w:tab/>
      </w:r>
    </w:p>
    <w:p w14:paraId="756EAE84" w14:textId="77777777" w:rsidR="009A7A0D" w:rsidRDefault="00947EF4">
      <w:pPr>
        <w:spacing w:line="280" w:lineRule="exact"/>
        <w:rPr>
          <w:lang w:val="en-US"/>
        </w:rPr>
      </w:pPr>
      <w:r w:rsidRPr="3149DD50">
        <w:rPr>
          <w:rStyle w:val="Kop3Char"/>
        </w:rPr>
        <w:t>Vanaf het niveau</w:t>
      </w:r>
      <w:r>
        <w:t xml:space="preserve"> In de school zonder (taak)uren </w:t>
      </w:r>
      <w:r w:rsidRPr="3149DD50">
        <w:rPr>
          <w:rStyle w:val="Kop3Char"/>
        </w:rPr>
        <w:t>is er expertise aanwezig in de basis ondersteuning op het gebied van Ernstige Reken- en Wiskundeproblemen en dyscalculie.</w:t>
      </w:r>
    </w:p>
    <w:p w14:paraId="322A0161" w14:textId="77777777" w:rsidR="009A7A0D" w:rsidRDefault="00947EF4">
      <w:pPr>
        <w:spacing w:line="280" w:lineRule="exact"/>
        <w:rPr>
          <w:lang w:val="en-US"/>
        </w:rPr>
      </w:pPr>
      <w:r>
        <w:t xml:space="preserve"> </w:t>
      </w:r>
      <w:r>
        <w:tab/>
      </w:r>
    </w:p>
    <w:p w14:paraId="1083B0CC" w14:textId="77777777" w:rsidR="009A7A0D" w:rsidRDefault="00947EF4">
      <w:pPr>
        <w:pStyle w:val="Kop3"/>
        <w:spacing w:line="280" w:lineRule="exact"/>
        <w:rPr>
          <w:lang w:val="en-US"/>
        </w:rPr>
      </w:pPr>
      <w:r>
        <w:t>Hoe geeft de school binnen de basis ondersteuning vorm aan de expertise op het gebied van Ernstige Reken- en Wiskundeproblemen en dyscalculie?</w:t>
      </w:r>
    </w:p>
    <w:p w14:paraId="27222B52" w14:textId="77777777" w:rsidR="009A7A0D" w:rsidRDefault="00947EF4">
      <w:pPr>
        <w:spacing w:line="280" w:lineRule="exact"/>
        <w:rPr>
          <w:lang w:val="en-US"/>
        </w:rPr>
      </w:pPr>
      <w:r>
        <w:t>Aeres vmbo Ede heeft een rekenspecialist. Momenteel volgen vier onderwijsprofessionals de opleiding tot rekenspecialist.</w:t>
      </w:r>
    </w:p>
    <w:p w14:paraId="601190F7" w14:textId="2611DBB1" w:rsidR="009A7A0D" w:rsidRDefault="00947EF4">
      <w:pPr>
        <w:spacing w:line="280" w:lineRule="exact"/>
      </w:pPr>
      <w:r>
        <w:t xml:space="preserve"> </w:t>
      </w:r>
    </w:p>
    <w:p w14:paraId="788D5302" w14:textId="3287BF6A" w:rsidR="009A7A0D" w:rsidRDefault="00947EF4">
      <w:pPr>
        <w:spacing w:line="280" w:lineRule="exact"/>
      </w:pPr>
      <w:r>
        <w:br w:type="page"/>
      </w:r>
    </w:p>
    <w:p w14:paraId="64E4BEE1" w14:textId="21B3FEC9" w:rsidR="009A7A0D" w:rsidRDefault="009A7A0D" w:rsidP="3149DD50">
      <w:pPr>
        <w:spacing w:line="280" w:lineRule="exact"/>
        <w:rPr>
          <w:lang w:val="en-US"/>
        </w:rPr>
      </w:pPr>
    </w:p>
    <w:p w14:paraId="367BB2A1" w14:textId="77777777" w:rsidR="009A7A0D" w:rsidRDefault="00947EF4">
      <w:pPr>
        <w:pStyle w:val="Kop2"/>
        <w:spacing w:line="280" w:lineRule="exact"/>
        <w:rPr>
          <w:lang w:val="en-US"/>
        </w:rPr>
      </w:pPr>
      <w:r>
        <w:t xml:space="preserve">Extra ondersteuning </w:t>
      </w:r>
    </w:p>
    <w:p w14:paraId="42808BC0" w14:textId="77777777" w:rsidR="009A7A0D" w:rsidRDefault="00947EF4">
      <w:pPr>
        <w:spacing w:line="280" w:lineRule="exact"/>
        <w:rPr>
          <w:lang w:val="en-US"/>
        </w:rPr>
      </w:pPr>
      <w:r w:rsidRPr="3149DD50">
        <w:rPr>
          <w:rStyle w:val="Kop3Char"/>
        </w:rPr>
        <w:t>Vanaf het niveau</w:t>
      </w:r>
      <w:r>
        <w:t xml:space="preserve"> Individueel aanbod binnen de school </w:t>
      </w:r>
      <w:r w:rsidRPr="3149DD50">
        <w:rPr>
          <w:rStyle w:val="Kop3Char"/>
        </w:rPr>
        <w:t>biedt de school binnen de extra ondersteuning aanbod op het gebied van Ernstige Reken- en Wiskundeproblemen en dyscalculie.</w:t>
      </w:r>
    </w:p>
    <w:p w14:paraId="587E269B" w14:textId="77777777" w:rsidR="009A7A0D" w:rsidRDefault="00947EF4">
      <w:pPr>
        <w:spacing w:line="280" w:lineRule="exact"/>
        <w:rPr>
          <w:lang w:val="en-US"/>
        </w:rPr>
      </w:pPr>
      <w:r>
        <w:t xml:space="preserve"> </w:t>
      </w:r>
      <w:r>
        <w:tab/>
      </w:r>
    </w:p>
    <w:p w14:paraId="7A9BEAB0" w14:textId="77777777" w:rsidR="009A7A0D" w:rsidRDefault="00947EF4">
      <w:pPr>
        <w:pStyle w:val="Kop3"/>
        <w:spacing w:line="280" w:lineRule="exact"/>
        <w:rPr>
          <w:lang w:val="en-US"/>
        </w:rPr>
      </w:pPr>
      <w:r>
        <w:t>Hoe geeft de school binnen de extra ondersteuning vorm aan aanbod op het gebied van Ernstige Reken- en Wiskundeproblemen en dyscalculie?</w:t>
      </w:r>
    </w:p>
    <w:p w14:paraId="4A874EBC" w14:textId="77777777" w:rsidR="009A7A0D" w:rsidRDefault="00947EF4">
      <w:pPr>
        <w:spacing w:line="280" w:lineRule="exact"/>
        <w:rPr>
          <w:lang w:val="en-US"/>
        </w:rPr>
      </w:pPr>
      <w:r>
        <w:t>Individuele ondersteuningslessen voor leerlingen buiten de klas, één op één door een onderwijsprofessional.</w:t>
      </w:r>
    </w:p>
    <w:p w14:paraId="4CF521C9" w14:textId="0365A0F7" w:rsidR="009A7A0D" w:rsidRDefault="00947EF4">
      <w:pPr>
        <w:spacing w:line="280" w:lineRule="exact"/>
        <w:rPr>
          <w:lang w:val="en-US"/>
        </w:rPr>
      </w:pPr>
      <w:r>
        <w:t xml:space="preserve"> </w:t>
      </w:r>
      <w:r>
        <w:tab/>
        <w:t xml:space="preserve"> </w:t>
      </w:r>
      <w:r>
        <w:tab/>
      </w:r>
    </w:p>
    <w:p w14:paraId="731E0584" w14:textId="77777777" w:rsidR="009A7A0D" w:rsidRDefault="00947EF4">
      <w:pPr>
        <w:pStyle w:val="Kop3"/>
        <w:spacing w:line="280" w:lineRule="exact"/>
        <w:rPr>
          <w:lang w:val="en-US"/>
        </w:rPr>
      </w:pPr>
      <w:r>
        <w:t>Hoe geeft de school binnen de basisondersteuning vorm aan de expertise op het gebied van Ernstige Reken- en Wiskundeproblemen en dyscalculie?</w:t>
      </w:r>
    </w:p>
    <w:p w14:paraId="61C68F90" w14:textId="77777777" w:rsidR="009A7A0D" w:rsidRDefault="00947EF4">
      <w:pPr>
        <w:spacing w:line="280" w:lineRule="exact"/>
        <w:rPr>
          <w:lang w:val="en-US"/>
        </w:rPr>
      </w:pPr>
      <w:r>
        <w:t>Individuele ondersteuningslessen voor leerlingen buiten de klas, één op één door een rekenspecialist.</w:t>
      </w:r>
    </w:p>
    <w:p w14:paraId="197E75D6" w14:textId="77777777" w:rsidR="009A7A0D" w:rsidRDefault="00947EF4">
      <w:pPr>
        <w:spacing w:line="280" w:lineRule="exact"/>
        <w:rPr>
          <w:lang w:val="en-US"/>
        </w:rPr>
      </w:pPr>
      <w:r>
        <w:t xml:space="preserve"> </w:t>
      </w:r>
      <w:r>
        <w:tab/>
      </w:r>
    </w:p>
    <w:p w14:paraId="237B4326" w14:textId="77777777" w:rsidR="009A7A0D" w:rsidRDefault="00947EF4">
      <w:pPr>
        <w:pStyle w:val="Kop1"/>
        <w:spacing w:line="280" w:lineRule="exact"/>
        <w:rPr>
          <w:lang w:val="en-US"/>
        </w:rPr>
      </w:pPr>
      <w:r>
        <w:br w:type="page"/>
      </w:r>
    </w:p>
    <w:p w14:paraId="4ACBC951" w14:textId="77777777" w:rsidR="009A7A0D" w:rsidRDefault="00947EF4">
      <w:pPr>
        <w:pStyle w:val="Kop1"/>
        <w:spacing w:line="280" w:lineRule="exact"/>
        <w:rPr>
          <w:lang w:val="en-US"/>
        </w:rPr>
      </w:pPr>
      <w:r>
        <w:lastRenderedPageBreak/>
        <w:t>Lees- en spellingsontwikkeling en dyslexie</w:t>
      </w:r>
    </w:p>
    <w:p w14:paraId="06F71154" w14:textId="77777777" w:rsidR="009A7A0D" w:rsidRDefault="009A7A0D">
      <w:pPr>
        <w:spacing w:line="280" w:lineRule="exact"/>
        <w:rPr>
          <w:lang w:val="en-US"/>
        </w:rPr>
      </w:pPr>
    </w:p>
    <w:p w14:paraId="4F608261" w14:textId="77777777" w:rsidR="009A7A0D" w:rsidRDefault="00947EF4">
      <w:pPr>
        <w:pStyle w:val="Kop2"/>
        <w:spacing w:line="280" w:lineRule="exact"/>
        <w:rPr>
          <w:lang w:val="en-US"/>
        </w:rPr>
      </w:pPr>
      <w:r>
        <w:t xml:space="preserve">Basis ondersteuning </w:t>
      </w:r>
    </w:p>
    <w:p w14:paraId="0358861C" w14:textId="27EDDB7E" w:rsidR="3149DD50" w:rsidRDefault="3149DD50" w:rsidP="3149DD50">
      <w:pPr>
        <w:spacing w:line="280" w:lineRule="exact"/>
        <w:rPr>
          <w:rStyle w:val="Kop3Char"/>
        </w:rPr>
      </w:pPr>
    </w:p>
    <w:p w14:paraId="08E76A8A" w14:textId="391E9E83" w:rsidR="009A7A0D" w:rsidRDefault="00947EF4" w:rsidP="3149DD50">
      <w:pPr>
        <w:spacing w:line="280" w:lineRule="exact"/>
        <w:rPr>
          <w:rStyle w:val="Kop3Char"/>
        </w:rPr>
      </w:pPr>
      <w:r w:rsidRPr="3149DD50">
        <w:rPr>
          <w:rStyle w:val="Kop3Char"/>
        </w:rPr>
        <w:t>Protocol</w:t>
      </w:r>
      <w:r>
        <w:tab/>
      </w:r>
    </w:p>
    <w:p w14:paraId="10C3057D" w14:textId="2A00331F" w:rsidR="009A7A0D" w:rsidRDefault="00947EF4">
      <w:pPr>
        <w:spacing w:line="280" w:lineRule="exact"/>
      </w:pPr>
      <w:r>
        <w:t>Actief toegepast</w:t>
      </w:r>
      <w:r w:rsidR="19F0905B">
        <w:t>.</w:t>
      </w:r>
      <w:r>
        <w:br/>
        <w:t xml:space="preserve"> </w:t>
      </w:r>
    </w:p>
    <w:p w14:paraId="552E463D" w14:textId="45B69447" w:rsidR="009A7A0D" w:rsidRDefault="70450FA5" w:rsidP="3149DD50">
      <w:pPr>
        <w:spacing w:line="280" w:lineRule="exact"/>
      </w:pPr>
      <w:r w:rsidRPr="3149DD50">
        <w:rPr>
          <w:rStyle w:val="Kop3Char"/>
        </w:rPr>
        <w:t>Hoe geef</w:t>
      </w:r>
      <w:r w:rsidR="34DB9227" w:rsidRPr="3149DD50">
        <w:rPr>
          <w:rStyle w:val="Kop3Char"/>
        </w:rPr>
        <w:t>t de school invulling aa</w:t>
      </w:r>
      <w:r w:rsidR="3B15B110" w:rsidRPr="3149DD50">
        <w:rPr>
          <w:rStyle w:val="Kop3Char"/>
        </w:rPr>
        <w:t>n het protocol Lees- en spellingsontwikkeling en dyslexie?</w:t>
      </w:r>
    </w:p>
    <w:p w14:paraId="30AF9D62" w14:textId="4146FA54" w:rsidR="009A7A0D" w:rsidRDefault="00947EF4" w:rsidP="3149DD50">
      <w:pPr>
        <w:spacing w:line="280" w:lineRule="exact"/>
        <w:rPr>
          <w:lang w:val="en-US"/>
        </w:rPr>
      </w:pPr>
      <w:r>
        <w:t xml:space="preserve">Voor het protocol </w:t>
      </w:r>
      <w:r w:rsidR="7CEC48A4">
        <w:t>l</w:t>
      </w:r>
      <w:r>
        <w:t>ees</w:t>
      </w:r>
      <w:r w:rsidR="4D7F912B">
        <w:t>- en spellings</w:t>
      </w:r>
      <w:r>
        <w:t>problemen en dyslexie wordt op Aeres VMBO Ede de volgende punten ingezet:</w:t>
      </w:r>
      <w:r>
        <w:br/>
      </w:r>
    </w:p>
    <w:p w14:paraId="5C358627" w14:textId="3B04F690" w:rsidR="009A7A0D" w:rsidRDefault="00947EF4" w:rsidP="3149DD50">
      <w:pPr>
        <w:numPr>
          <w:ilvl w:val="0"/>
          <w:numId w:val="26"/>
        </w:numPr>
        <w:spacing w:line="280" w:lineRule="exact"/>
        <w:contextualSpacing/>
      </w:pPr>
      <w:r>
        <w:t>Ondersteuningskaart</w:t>
      </w:r>
      <w:r w:rsidR="03F8F2D2">
        <w:t xml:space="preserve"> opgesteld door het ondersteuningsteam</w:t>
      </w:r>
      <w:r w:rsidR="018A040A">
        <w:t>.</w:t>
      </w:r>
    </w:p>
    <w:p w14:paraId="0C685FEF" w14:textId="1D2FFF50" w:rsidR="009A7A0D" w:rsidRDefault="00947EF4" w:rsidP="3149DD50">
      <w:pPr>
        <w:numPr>
          <w:ilvl w:val="0"/>
          <w:numId w:val="26"/>
        </w:numPr>
        <w:spacing w:line="280" w:lineRule="exact"/>
        <w:contextualSpacing/>
      </w:pPr>
      <w:r>
        <w:t>Audio ondersteuning</w:t>
      </w:r>
      <w:r w:rsidR="5499ED81">
        <w:t xml:space="preserve"> via ClaroRead</w:t>
      </w:r>
      <w:r w:rsidR="02EAB08D">
        <w:t>.</w:t>
      </w:r>
    </w:p>
    <w:p w14:paraId="1B351E88" w14:textId="62B390C1" w:rsidR="009A7A0D" w:rsidRDefault="00947EF4" w:rsidP="3149DD50">
      <w:pPr>
        <w:numPr>
          <w:ilvl w:val="0"/>
          <w:numId w:val="26"/>
        </w:numPr>
        <w:spacing w:line="280" w:lineRule="exact"/>
        <w:contextualSpacing/>
      </w:pPr>
      <w:r>
        <w:t>Extra tijd</w:t>
      </w:r>
      <w:r w:rsidR="02EAB08D">
        <w:t>.</w:t>
      </w:r>
    </w:p>
    <w:p w14:paraId="5FE0FE8D" w14:textId="64468F05" w:rsidR="009A7A0D" w:rsidRDefault="00947EF4" w:rsidP="3149DD50">
      <w:pPr>
        <w:numPr>
          <w:ilvl w:val="0"/>
          <w:numId w:val="26"/>
        </w:numPr>
        <w:spacing w:line="280" w:lineRule="exact"/>
        <w:contextualSpacing/>
      </w:pPr>
      <w:r>
        <w:t>Aangepaste spellingsnormering (onderbouw)</w:t>
      </w:r>
      <w:r w:rsidR="254C6F21">
        <w:t>.</w:t>
      </w:r>
    </w:p>
    <w:p w14:paraId="55925B6F" w14:textId="6F1663CF" w:rsidR="009A7A0D" w:rsidRDefault="00947EF4" w:rsidP="3149DD50">
      <w:pPr>
        <w:numPr>
          <w:ilvl w:val="0"/>
          <w:numId w:val="26"/>
        </w:numPr>
        <w:spacing w:line="280" w:lineRule="exact"/>
        <w:contextualSpacing/>
      </w:pPr>
      <w:r>
        <w:t>Gebruik woorden boek</w:t>
      </w:r>
      <w:r w:rsidR="65524785">
        <w:t>.</w:t>
      </w:r>
    </w:p>
    <w:p w14:paraId="6ACAA6F6" w14:textId="348A0CA1" w:rsidR="009A7A0D" w:rsidRDefault="00947EF4" w:rsidP="3149DD50">
      <w:pPr>
        <w:numPr>
          <w:ilvl w:val="0"/>
          <w:numId w:val="26"/>
        </w:numPr>
        <w:spacing w:line="280" w:lineRule="exact"/>
        <w:contextualSpacing/>
      </w:pPr>
      <w:r>
        <w:t>Toetsen Arial 12</w:t>
      </w:r>
      <w:r w:rsidR="490F6414">
        <w:t>.</w:t>
      </w:r>
    </w:p>
    <w:p w14:paraId="7B740BF2" w14:textId="0A5E202F" w:rsidR="009A7A0D" w:rsidRDefault="00947EF4" w:rsidP="3149DD50">
      <w:pPr>
        <w:numPr>
          <w:ilvl w:val="0"/>
          <w:numId w:val="26"/>
        </w:numPr>
        <w:spacing w:line="280" w:lineRule="exact"/>
        <w:contextualSpacing/>
        <w:rPr>
          <w:rFonts w:eastAsia="MS Mincho"/>
          <w:kern w:val="0"/>
          <w:lang w:val="en-US" w:eastAsia="nl-NL" w:bidi="nl-NL"/>
        </w:rPr>
      </w:pPr>
      <w:r>
        <w:t>Loep/leesliniaal</w:t>
      </w:r>
      <w:r w:rsidR="7608CA4C">
        <w:t>.</w:t>
      </w:r>
    </w:p>
    <w:p w14:paraId="2DFB485D" w14:textId="77777777" w:rsidR="009A7A0D" w:rsidRDefault="00947EF4">
      <w:pPr>
        <w:spacing w:line="280" w:lineRule="exact"/>
        <w:rPr>
          <w:lang w:val="en-US"/>
        </w:rPr>
      </w:pPr>
      <w:r>
        <w:t xml:space="preserve"> </w:t>
      </w:r>
      <w:r>
        <w:tab/>
      </w:r>
    </w:p>
    <w:p w14:paraId="1C13DE98" w14:textId="77777777" w:rsidR="009A7A0D" w:rsidRDefault="00947EF4">
      <w:pPr>
        <w:spacing w:line="280" w:lineRule="exact"/>
        <w:rPr>
          <w:lang w:val="en-US"/>
        </w:rPr>
      </w:pPr>
      <w:r w:rsidRPr="3149DD50">
        <w:rPr>
          <w:rStyle w:val="Kop3Char"/>
        </w:rPr>
        <w:t>Vanaf het niveau</w:t>
      </w:r>
      <w:r>
        <w:t xml:space="preserve"> Individueel aanbod binnen de klas </w:t>
      </w:r>
      <w:r w:rsidRPr="3149DD50">
        <w:rPr>
          <w:rStyle w:val="Kop3Char"/>
        </w:rPr>
        <w:t>biedt de school binnen de basis ondersteuning aanbod op het gebied van Lees- en spellingsontwikkeling en dyslexie.</w:t>
      </w:r>
    </w:p>
    <w:p w14:paraId="414F39A5" w14:textId="77777777" w:rsidR="009A7A0D" w:rsidRDefault="00947EF4">
      <w:pPr>
        <w:spacing w:line="280" w:lineRule="exact"/>
        <w:rPr>
          <w:lang w:val="en-US"/>
        </w:rPr>
      </w:pPr>
      <w:r>
        <w:t xml:space="preserve"> </w:t>
      </w:r>
      <w:r>
        <w:tab/>
      </w:r>
    </w:p>
    <w:p w14:paraId="17635346" w14:textId="77777777" w:rsidR="009A7A0D" w:rsidRDefault="00947EF4">
      <w:pPr>
        <w:pStyle w:val="Kop3"/>
        <w:spacing w:line="280" w:lineRule="exact"/>
        <w:rPr>
          <w:lang w:val="en-US"/>
        </w:rPr>
      </w:pPr>
      <w:r>
        <w:t>Hoe geeft de school binnen de basis ondersteuning vorm aan aanbod op het gebied van Lees- en spellingsontwikkeling en dyslexie?</w:t>
      </w:r>
    </w:p>
    <w:p w14:paraId="587E6039" w14:textId="77777777" w:rsidR="009A7A0D" w:rsidRDefault="00947EF4">
      <w:pPr>
        <w:spacing w:line="280" w:lineRule="exact"/>
        <w:rPr>
          <w:lang w:val="en-US"/>
        </w:rPr>
      </w:pPr>
      <w:r>
        <w:t xml:space="preserve">Voor het protocol Leesproblemen en dyslexie wordt op Aeres VMBO Ede de volgende punten ingezet: </w:t>
      </w:r>
    </w:p>
    <w:p w14:paraId="033E429A" w14:textId="18FE6C13" w:rsidR="009A7A0D" w:rsidRDefault="00947EF4" w:rsidP="3149DD50">
      <w:pPr>
        <w:numPr>
          <w:ilvl w:val="0"/>
          <w:numId w:val="27"/>
        </w:numPr>
        <w:spacing w:line="280" w:lineRule="exact"/>
        <w:contextualSpacing/>
        <w:rPr>
          <w:kern w:val="0"/>
          <w:lang w:val="en-US" w:eastAsia="nl-NL" w:bidi="nl-NL"/>
        </w:rPr>
      </w:pPr>
      <w:r>
        <w:t>Ondersteuningskaart</w:t>
      </w:r>
      <w:r w:rsidR="11C3BE22">
        <w:t>, opgesteld door het ondersteuningsteam</w:t>
      </w:r>
      <w:r w:rsidR="099436EE">
        <w:t>.</w:t>
      </w:r>
    </w:p>
    <w:p w14:paraId="068DC3E6" w14:textId="49DB2C48" w:rsidR="009A7A0D" w:rsidRDefault="00947EF4" w:rsidP="23251733">
      <w:pPr>
        <w:numPr>
          <w:ilvl w:val="0"/>
          <w:numId w:val="27"/>
        </w:numPr>
        <w:spacing w:line="280" w:lineRule="exact"/>
        <w:contextualSpacing/>
        <w:rPr>
          <w:kern w:val="0"/>
          <w:lang w:val="en-US" w:eastAsia="nl-NL" w:bidi="nl-NL"/>
        </w:rPr>
      </w:pPr>
      <w:r>
        <w:t>Audio ondersteuning</w:t>
      </w:r>
      <w:r w:rsidR="6CBBF058">
        <w:t xml:space="preserve"> via ClaroRead.</w:t>
      </w:r>
    </w:p>
    <w:p w14:paraId="07A0F9A5" w14:textId="5020E627" w:rsidR="009A7A0D" w:rsidRDefault="00947EF4" w:rsidP="3149DD50">
      <w:pPr>
        <w:numPr>
          <w:ilvl w:val="0"/>
          <w:numId w:val="27"/>
        </w:numPr>
        <w:spacing w:line="280" w:lineRule="exact"/>
        <w:contextualSpacing/>
      </w:pPr>
      <w:r>
        <w:t>Extra tijd</w:t>
      </w:r>
      <w:r w:rsidR="3903A50E">
        <w:t>.</w:t>
      </w:r>
    </w:p>
    <w:p w14:paraId="4595E40E" w14:textId="65337B7B" w:rsidR="009A7A0D" w:rsidRDefault="00947EF4" w:rsidP="3149DD50">
      <w:pPr>
        <w:numPr>
          <w:ilvl w:val="0"/>
          <w:numId w:val="27"/>
        </w:numPr>
        <w:spacing w:line="280" w:lineRule="exact"/>
        <w:contextualSpacing/>
      </w:pPr>
      <w:r>
        <w:t>Aangepaste spellingsnormering (onderbouw)</w:t>
      </w:r>
      <w:r w:rsidR="453DBB4D">
        <w:t>.</w:t>
      </w:r>
    </w:p>
    <w:p w14:paraId="225AD5B7" w14:textId="56894F55" w:rsidR="009A7A0D" w:rsidRDefault="00947EF4" w:rsidP="3149DD50">
      <w:pPr>
        <w:numPr>
          <w:ilvl w:val="0"/>
          <w:numId w:val="27"/>
        </w:numPr>
        <w:spacing w:line="280" w:lineRule="exact"/>
        <w:contextualSpacing/>
      </w:pPr>
      <w:r>
        <w:t>Gebruik woordenboek</w:t>
      </w:r>
      <w:r w:rsidR="453DBB4D">
        <w:t>.</w:t>
      </w:r>
    </w:p>
    <w:p w14:paraId="11C59E42" w14:textId="28FB9F31" w:rsidR="009A7A0D" w:rsidRDefault="00947EF4" w:rsidP="3149DD50">
      <w:pPr>
        <w:numPr>
          <w:ilvl w:val="0"/>
          <w:numId w:val="27"/>
        </w:numPr>
        <w:spacing w:line="280" w:lineRule="exact"/>
        <w:contextualSpacing/>
      </w:pPr>
      <w:r>
        <w:t>Toetsen Arial12</w:t>
      </w:r>
      <w:r w:rsidR="1377AE99">
        <w:t>.</w:t>
      </w:r>
    </w:p>
    <w:p w14:paraId="6554F61B" w14:textId="104CAA46" w:rsidR="009A7A0D" w:rsidRDefault="00947EF4" w:rsidP="3149DD50">
      <w:pPr>
        <w:numPr>
          <w:ilvl w:val="0"/>
          <w:numId w:val="27"/>
        </w:numPr>
        <w:spacing w:line="280" w:lineRule="exact"/>
        <w:contextualSpacing/>
        <w:rPr>
          <w:rFonts w:eastAsia="MS Mincho"/>
          <w:kern w:val="0"/>
          <w:lang w:val="en-US" w:eastAsia="nl-NL" w:bidi="nl-NL"/>
        </w:rPr>
      </w:pPr>
      <w:r>
        <w:t>Loep/leesliniaal</w:t>
      </w:r>
      <w:r w:rsidR="386D936B">
        <w:t>.</w:t>
      </w:r>
    </w:p>
    <w:p w14:paraId="0772697D" w14:textId="77777777" w:rsidR="009A7A0D" w:rsidRDefault="00947EF4">
      <w:pPr>
        <w:spacing w:line="280" w:lineRule="exact"/>
        <w:rPr>
          <w:lang w:val="en-US"/>
        </w:rPr>
      </w:pPr>
      <w:r>
        <w:t xml:space="preserve"> </w:t>
      </w:r>
      <w:r>
        <w:tab/>
      </w:r>
    </w:p>
    <w:p w14:paraId="4B45A7AB" w14:textId="77777777" w:rsidR="009A7A0D" w:rsidRDefault="00947EF4">
      <w:pPr>
        <w:spacing w:line="280" w:lineRule="exact"/>
        <w:rPr>
          <w:lang w:val="en-US"/>
        </w:rPr>
      </w:pPr>
      <w:r w:rsidRPr="3149DD50">
        <w:rPr>
          <w:rStyle w:val="Kop3Char"/>
        </w:rPr>
        <w:t>Vanaf het niveau</w:t>
      </w:r>
      <w:r>
        <w:t xml:space="preserve"> In de school zonder (taak)uren </w:t>
      </w:r>
      <w:r w:rsidRPr="3149DD50">
        <w:rPr>
          <w:rStyle w:val="Kop3Char"/>
        </w:rPr>
        <w:t>is er expertise aanwezig in de basis ondersteuning op het gebied van Lees- en spellingsontwikkeling en dyslexie.</w:t>
      </w:r>
    </w:p>
    <w:p w14:paraId="4A3E1AFF" w14:textId="77777777" w:rsidR="009A7A0D" w:rsidRDefault="00947EF4">
      <w:pPr>
        <w:spacing w:line="280" w:lineRule="exact"/>
        <w:rPr>
          <w:lang w:val="en-US"/>
        </w:rPr>
      </w:pPr>
      <w:r>
        <w:t xml:space="preserve"> </w:t>
      </w:r>
      <w:r>
        <w:tab/>
      </w:r>
    </w:p>
    <w:p w14:paraId="4B9E743D" w14:textId="77777777" w:rsidR="009A7A0D" w:rsidRDefault="00947EF4">
      <w:pPr>
        <w:pStyle w:val="Kop3"/>
        <w:spacing w:line="280" w:lineRule="exact"/>
        <w:rPr>
          <w:lang w:val="en-US"/>
        </w:rPr>
      </w:pPr>
      <w:r>
        <w:t>Hoe geeft de school binnen de basis ondersteuning vorm aan de expertise op het gebied van Lees- en spellingsontwikkeling en dyslexie?</w:t>
      </w:r>
    </w:p>
    <w:p w14:paraId="18DE2C91" w14:textId="3F6E4CAF" w:rsidR="009A7A0D" w:rsidRDefault="00947EF4">
      <w:pPr>
        <w:spacing w:line="280" w:lineRule="exact"/>
        <w:rPr>
          <w:lang w:val="en-US"/>
        </w:rPr>
      </w:pPr>
      <w:r>
        <w:t>Op Aeres vmbo Ede bieden we extra ondersteuning één op één met een onderwijsprofessional</w:t>
      </w:r>
      <w:r w:rsidR="3AD0F4E7">
        <w:t xml:space="preserve"> binnen de klas.</w:t>
      </w:r>
    </w:p>
    <w:p w14:paraId="1E607970" w14:textId="77777777" w:rsidR="009A7A0D" w:rsidRDefault="00947EF4">
      <w:pPr>
        <w:spacing w:line="280" w:lineRule="exact"/>
        <w:rPr>
          <w:lang w:val="en-US"/>
        </w:rPr>
      </w:pPr>
      <w:r>
        <w:t xml:space="preserve"> </w:t>
      </w:r>
      <w:r>
        <w:tab/>
      </w:r>
    </w:p>
    <w:p w14:paraId="33F2AFCD" w14:textId="11ACB3D0" w:rsidR="009A7A0D" w:rsidRDefault="00947EF4" w:rsidP="3149DD50">
      <w:pPr>
        <w:pStyle w:val="Kop2"/>
        <w:spacing w:line="280" w:lineRule="exact"/>
      </w:pPr>
      <w:r>
        <w:t xml:space="preserve">Extra ondersteuning </w:t>
      </w:r>
    </w:p>
    <w:p w14:paraId="3C587D8A" w14:textId="1037571D" w:rsidR="3149DD50" w:rsidRDefault="3149DD50" w:rsidP="3149DD50">
      <w:pPr>
        <w:pStyle w:val="Kop2"/>
        <w:spacing w:line="280" w:lineRule="exact"/>
      </w:pPr>
    </w:p>
    <w:p w14:paraId="004F28B0" w14:textId="77777777" w:rsidR="009A7A0D" w:rsidRDefault="00947EF4">
      <w:pPr>
        <w:pStyle w:val="Kop3"/>
        <w:spacing w:line="280" w:lineRule="exact"/>
        <w:rPr>
          <w:lang w:val="en-US"/>
        </w:rPr>
      </w:pPr>
      <w:r>
        <w:t>Hoe geeft de school binnen de extra ondersteuning vorm aan aanbod op het gebied van Lees- en spellingsontwikkeling en dyslexie?</w:t>
      </w:r>
    </w:p>
    <w:p w14:paraId="3762B7C9" w14:textId="1B85460E" w:rsidR="009A7A0D" w:rsidRDefault="00947EF4">
      <w:pPr>
        <w:spacing w:line="280" w:lineRule="exact"/>
        <w:rPr>
          <w:lang w:val="en-US"/>
        </w:rPr>
      </w:pPr>
      <w:r>
        <w:t>Op Aeres vmbo Ede bieden we extra ondersteuning één op één met een onderwijsprofessional</w:t>
      </w:r>
      <w:r w:rsidR="68633593">
        <w:t xml:space="preserve"> binnen de klas.</w:t>
      </w:r>
      <w:r>
        <w:t xml:space="preserve"> </w:t>
      </w:r>
      <w:r>
        <w:tab/>
      </w:r>
    </w:p>
    <w:p w14:paraId="29B4A8C1" w14:textId="69C9BA34" w:rsidR="009A7A0D" w:rsidRDefault="00947EF4">
      <w:pPr>
        <w:pStyle w:val="Kop1"/>
        <w:spacing w:line="280" w:lineRule="exact"/>
        <w:rPr>
          <w:lang w:val="en-US"/>
        </w:rPr>
      </w:pPr>
      <w:r>
        <w:br w:type="page"/>
      </w:r>
      <w:r>
        <w:lastRenderedPageBreak/>
        <w:t>Spraak- en taalontwikkeling</w:t>
      </w:r>
    </w:p>
    <w:p w14:paraId="12BAC62A" w14:textId="77777777" w:rsidR="009A7A0D" w:rsidRDefault="009A7A0D">
      <w:pPr>
        <w:spacing w:line="280" w:lineRule="exact"/>
        <w:rPr>
          <w:lang w:val="en-US"/>
        </w:rPr>
      </w:pPr>
    </w:p>
    <w:p w14:paraId="2250E8C4" w14:textId="77777777" w:rsidR="009A7A0D" w:rsidRDefault="00947EF4">
      <w:pPr>
        <w:pStyle w:val="Kop2"/>
        <w:spacing w:line="280" w:lineRule="exact"/>
        <w:rPr>
          <w:lang w:val="en-US"/>
        </w:rPr>
      </w:pPr>
      <w:r>
        <w:t xml:space="preserve">Basis ondersteuning </w:t>
      </w:r>
    </w:p>
    <w:p w14:paraId="38D3FE5B" w14:textId="60D5DFE7" w:rsidR="3149DD50" w:rsidRDefault="3149DD50" w:rsidP="3149DD50">
      <w:pPr>
        <w:spacing w:line="280" w:lineRule="exact"/>
        <w:rPr>
          <w:rStyle w:val="Kop3Char"/>
        </w:rPr>
      </w:pPr>
    </w:p>
    <w:p w14:paraId="2C50D008" w14:textId="43915E7F" w:rsidR="009A7A0D" w:rsidRDefault="00947EF4" w:rsidP="3149DD50">
      <w:pPr>
        <w:spacing w:line="280" w:lineRule="exact"/>
        <w:rPr>
          <w:rStyle w:val="Kop3Char"/>
        </w:rPr>
      </w:pPr>
      <w:r w:rsidRPr="3149DD50">
        <w:rPr>
          <w:rStyle w:val="Kop3Char"/>
        </w:rPr>
        <w:t>Protocol</w:t>
      </w:r>
      <w:r>
        <w:tab/>
      </w:r>
    </w:p>
    <w:p w14:paraId="14FE60D3" w14:textId="2163FB2F" w:rsidR="009A7A0D" w:rsidRDefault="00947EF4">
      <w:pPr>
        <w:spacing w:line="280" w:lineRule="exact"/>
        <w:rPr>
          <w:lang w:val="en-US"/>
        </w:rPr>
      </w:pPr>
      <w:r>
        <w:t>In ontwikkeling</w:t>
      </w:r>
      <w:r w:rsidR="332E17C9">
        <w:t>.</w:t>
      </w:r>
      <w:r>
        <w:br/>
      </w:r>
      <w:r>
        <w:tab/>
      </w:r>
    </w:p>
    <w:p w14:paraId="7DD54C46" w14:textId="77777777" w:rsidR="009A7A0D" w:rsidRDefault="00947EF4">
      <w:pPr>
        <w:pStyle w:val="Kop3"/>
        <w:spacing w:line="280" w:lineRule="exact"/>
        <w:rPr>
          <w:lang w:val="en-US"/>
        </w:rPr>
      </w:pPr>
      <w:r>
        <w:t>Hoe geeft de school invulling aan het protocol Spraak- en taalontwikkeling?</w:t>
      </w:r>
    </w:p>
    <w:p w14:paraId="7ADC2086" w14:textId="77777777" w:rsidR="009A7A0D" w:rsidRDefault="00947EF4">
      <w:pPr>
        <w:spacing w:line="280" w:lineRule="exact"/>
        <w:rPr>
          <w:lang w:val="en-US"/>
        </w:rPr>
      </w:pPr>
      <w:r>
        <w:t>Aeres VMBO Ede is bezig met het ontwikkelen van het beleid m.b.t. het protocol spraak- en taalontwikkeling.</w:t>
      </w:r>
    </w:p>
    <w:p w14:paraId="69D8A1B3" w14:textId="77777777" w:rsidR="009A7A0D" w:rsidRDefault="00947EF4">
      <w:pPr>
        <w:spacing w:line="280" w:lineRule="exact"/>
        <w:rPr>
          <w:lang w:val="en-US"/>
        </w:rPr>
      </w:pPr>
      <w:r>
        <w:t xml:space="preserve"> </w:t>
      </w:r>
      <w:r>
        <w:tab/>
      </w:r>
    </w:p>
    <w:p w14:paraId="36C034F5" w14:textId="77777777" w:rsidR="009A7A0D" w:rsidRDefault="00947EF4">
      <w:pPr>
        <w:spacing w:line="280" w:lineRule="exact"/>
        <w:rPr>
          <w:lang w:val="en-US"/>
        </w:rPr>
      </w:pPr>
      <w:r w:rsidRPr="3149DD50">
        <w:rPr>
          <w:rStyle w:val="Kop3Char"/>
        </w:rPr>
        <w:t>Vanaf het niveau</w:t>
      </w:r>
      <w:r>
        <w:t xml:space="preserve"> Individueel aanbod binnen de school </w:t>
      </w:r>
      <w:r w:rsidRPr="3149DD50">
        <w:rPr>
          <w:rStyle w:val="Kop3Char"/>
        </w:rPr>
        <w:t>biedt de school binnen de basis ondersteuning aanbod op het gebied van Spraak- en taalontwikkeling.</w:t>
      </w:r>
    </w:p>
    <w:p w14:paraId="06BC682F" w14:textId="77777777" w:rsidR="009A7A0D" w:rsidRDefault="00947EF4">
      <w:pPr>
        <w:spacing w:line="280" w:lineRule="exact"/>
        <w:rPr>
          <w:lang w:val="en-US"/>
        </w:rPr>
      </w:pPr>
      <w:r>
        <w:t xml:space="preserve"> </w:t>
      </w:r>
      <w:r>
        <w:tab/>
      </w:r>
    </w:p>
    <w:p w14:paraId="04F58A00" w14:textId="77777777" w:rsidR="009A7A0D" w:rsidRDefault="00947EF4">
      <w:pPr>
        <w:pStyle w:val="Kop3"/>
        <w:spacing w:line="280" w:lineRule="exact"/>
        <w:rPr>
          <w:lang w:val="en-US"/>
        </w:rPr>
      </w:pPr>
      <w:r>
        <w:t>Hoe geeft de school binnen de basis ondersteuning vorm aan aanbod op het gebied van Spraak- en taalontwikkeling?</w:t>
      </w:r>
    </w:p>
    <w:p w14:paraId="5ABBDAF2" w14:textId="77777777" w:rsidR="009A7A0D" w:rsidRDefault="00947EF4">
      <w:pPr>
        <w:spacing w:line="280" w:lineRule="exact"/>
        <w:rPr>
          <w:lang w:val="en-US"/>
        </w:rPr>
      </w:pPr>
      <w:r>
        <w:t>Het aanbod voor de leerlingen is gericht op:</w:t>
      </w:r>
    </w:p>
    <w:p w14:paraId="73CB518C" w14:textId="6CDC87F9" w:rsidR="009A7A0D" w:rsidRDefault="00947EF4" w:rsidP="3149DD50">
      <w:pPr>
        <w:numPr>
          <w:ilvl w:val="0"/>
          <w:numId w:val="28"/>
        </w:numPr>
        <w:spacing w:line="280" w:lineRule="exact"/>
        <w:contextualSpacing/>
      </w:pPr>
      <w:r>
        <w:t>Individuele ondersteuning</w:t>
      </w:r>
      <w:r w:rsidR="54459480">
        <w:t>.</w:t>
      </w:r>
    </w:p>
    <w:p w14:paraId="5A046DAE" w14:textId="16F11802" w:rsidR="009A7A0D" w:rsidRDefault="00947EF4" w:rsidP="3149DD50">
      <w:pPr>
        <w:numPr>
          <w:ilvl w:val="0"/>
          <w:numId w:val="28"/>
        </w:numPr>
        <w:spacing w:line="280" w:lineRule="exact"/>
        <w:contextualSpacing/>
      </w:pPr>
      <w:r>
        <w:t>Rijk taalaanbod</w:t>
      </w:r>
      <w:r w:rsidR="1D634522">
        <w:t>.</w:t>
      </w:r>
    </w:p>
    <w:p w14:paraId="76F095EF" w14:textId="77777777" w:rsidR="009A7A0D" w:rsidRDefault="00947EF4" w:rsidP="3149DD50">
      <w:pPr>
        <w:numPr>
          <w:ilvl w:val="0"/>
          <w:numId w:val="28"/>
        </w:numPr>
        <w:spacing w:line="280" w:lineRule="exact"/>
        <w:contextualSpacing/>
        <w:rPr>
          <w:rFonts w:eastAsia="MS Mincho"/>
          <w:kern w:val="0"/>
          <w:lang w:val="en-US" w:eastAsia="nl-NL" w:bidi="nl-NL"/>
        </w:rPr>
      </w:pPr>
      <w:r>
        <w:t>Gebruikmaken van de beschikbare hulpmiddelen.</w:t>
      </w:r>
    </w:p>
    <w:p w14:paraId="65892C94" w14:textId="6374DAFA" w:rsidR="009A7A0D" w:rsidRDefault="00947EF4">
      <w:pPr>
        <w:spacing w:line="280" w:lineRule="exact"/>
        <w:rPr>
          <w:lang w:val="en-US"/>
        </w:rPr>
      </w:pPr>
      <w:r>
        <w:t xml:space="preserve"> </w:t>
      </w:r>
      <w:r>
        <w:tab/>
      </w:r>
    </w:p>
    <w:p w14:paraId="2A50E8FC" w14:textId="77777777" w:rsidR="009A7A0D" w:rsidRDefault="00947EF4">
      <w:pPr>
        <w:pStyle w:val="Kop2"/>
        <w:spacing w:line="280" w:lineRule="exact"/>
        <w:rPr>
          <w:lang w:val="en-US"/>
        </w:rPr>
      </w:pPr>
      <w:r>
        <w:t xml:space="preserve">Extra ondersteuning </w:t>
      </w:r>
    </w:p>
    <w:p w14:paraId="7D06E38C" w14:textId="77777777" w:rsidR="009A7A0D" w:rsidRDefault="00947EF4">
      <w:pPr>
        <w:spacing w:line="280" w:lineRule="exact"/>
        <w:rPr>
          <w:lang w:val="en-US"/>
        </w:rPr>
      </w:pPr>
      <w:r w:rsidRPr="3149DD50">
        <w:rPr>
          <w:rStyle w:val="Kop3Char"/>
        </w:rPr>
        <w:t>Vanaf het niveau</w:t>
      </w:r>
      <w:r>
        <w:t xml:space="preserve"> Individueel aanbod buiten de school via het samenwerkingsverband </w:t>
      </w:r>
      <w:r w:rsidRPr="3149DD50">
        <w:rPr>
          <w:rStyle w:val="Kop3Char"/>
        </w:rPr>
        <w:t>biedt de school binnen de extra ondersteuning aanbod op het gebied van Spraak- en taalontwikkeling.</w:t>
      </w:r>
    </w:p>
    <w:p w14:paraId="0C546BCF" w14:textId="77777777" w:rsidR="009A7A0D" w:rsidRDefault="00947EF4">
      <w:pPr>
        <w:spacing w:line="280" w:lineRule="exact"/>
        <w:rPr>
          <w:lang w:val="en-US"/>
        </w:rPr>
      </w:pPr>
      <w:r>
        <w:t xml:space="preserve"> </w:t>
      </w:r>
      <w:r>
        <w:tab/>
      </w:r>
    </w:p>
    <w:p w14:paraId="1DB89C53" w14:textId="77777777" w:rsidR="009A7A0D" w:rsidRDefault="00947EF4">
      <w:pPr>
        <w:pStyle w:val="Kop3"/>
        <w:spacing w:line="280" w:lineRule="exact"/>
        <w:rPr>
          <w:lang w:val="en-US"/>
        </w:rPr>
      </w:pPr>
      <w:r>
        <w:t>Hoe geeft de school binnen de extra ondersteuning vorm aan aanbod op het gebied van Spraak- en taalontwikkeling?</w:t>
      </w:r>
    </w:p>
    <w:p w14:paraId="4E51D180" w14:textId="2887C00A" w:rsidR="009A7A0D" w:rsidRDefault="2DBB2F2C">
      <w:pPr>
        <w:spacing w:line="280" w:lineRule="exact"/>
        <w:rPr>
          <w:lang w:val="en-US"/>
        </w:rPr>
      </w:pPr>
      <w:r>
        <w:t xml:space="preserve">De </w:t>
      </w:r>
      <w:r w:rsidR="00947EF4">
        <w:t xml:space="preserve">extra ondersteuning voor de leerlingen is gericht op: </w:t>
      </w:r>
    </w:p>
    <w:p w14:paraId="33DF01EE" w14:textId="39D9D7DF" w:rsidR="009A7A0D" w:rsidRDefault="00947EF4">
      <w:pPr>
        <w:spacing w:line="280" w:lineRule="exact"/>
      </w:pPr>
      <w:r>
        <w:t>Individuele ondersteuning buiten de klas door externe partijen, bijvoorbeeld Kentalis</w:t>
      </w:r>
      <w:r w:rsidR="4D073425">
        <w:t xml:space="preserve"> of Auris.</w:t>
      </w:r>
    </w:p>
    <w:p w14:paraId="0D59C68E" w14:textId="77777777" w:rsidR="009A7A0D" w:rsidRDefault="00947EF4">
      <w:pPr>
        <w:spacing w:line="280" w:lineRule="exact"/>
        <w:rPr>
          <w:rFonts w:eastAsia="MS Mincho"/>
          <w:kern w:val="0"/>
          <w:lang w:val="en-US" w:eastAsia="nl-NL" w:bidi="nl-NL"/>
        </w:rPr>
      </w:pPr>
      <w:r>
        <w:t>Individuele ondersteuning binnen de klas door externe partijen, bijvoorbeeld door een schrijftolk.</w:t>
      </w:r>
    </w:p>
    <w:p w14:paraId="4822E6D0" w14:textId="77777777" w:rsidR="009A7A0D" w:rsidRDefault="00947EF4">
      <w:pPr>
        <w:spacing w:line="280" w:lineRule="exact"/>
        <w:rPr>
          <w:lang w:val="en-US"/>
        </w:rPr>
      </w:pPr>
      <w:r>
        <w:t xml:space="preserve"> </w:t>
      </w:r>
      <w:r>
        <w:tab/>
      </w:r>
    </w:p>
    <w:p w14:paraId="7DFDA05C" w14:textId="70963C14" w:rsidR="009A7A0D" w:rsidRDefault="00947EF4">
      <w:pPr>
        <w:spacing w:line="280" w:lineRule="exact"/>
        <w:rPr>
          <w:lang w:val="en-US"/>
        </w:rPr>
      </w:pPr>
      <w:r w:rsidRPr="23251733">
        <w:rPr>
          <w:rStyle w:val="Kop3Char"/>
        </w:rPr>
        <w:t>Vanaf het niveau</w:t>
      </w:r>
      <w:r>
        <w:t xml:space="preserve"> </w:t>
      </w:r>
      <w:r w:rsidR="420B40F3">
        <w:t>v</w:t>
      </w:r>
      <w:r>
        <w:t xml:space="preserve">ia ons samenwerkingsverband met wachttijd </w:t>
      </w:r>
      <w:r w:rsidRPr="23251733">
        <w:rPr>
          <w:rStyle w:val="Kop3Char"/>
        </w:rPr>
        <w:t>is er expertise aanwezig in de extra ondersteuning op het gebied van Spraak- en taalontwikkeling.</w:t>
      </w:r>
    </w:p>
    <w:p w14:paraId="05FDF1B8" w14:textId="77777777" w:rsidR="009A7A0D" w:rsidRDefault="00947EF4">
      <w:pPr>
        <w:spacing w:line="280" w:lineRule="exact"/>
        <w:rPr>
          <w:lang w:val="en-US"/>
        </w:rPr>
      </w:pPr>
      <w:r>
        <w:t xml:space="preserve"> </w:t>
      </w:r>
      <w:r>
        <w:tab/>
      </w:r>
    </w:p>
    <w:p w14:paraId="7A2EE2E7" w14:textId="77777777" w:rsidR="009A7A0D" w:rsidRDefault="00947EF4">
      <w:pPr>
        <w:pStyle w:val="Kop3"/>
        <w:spacing w:line="280" w:lineRule="exact"/>
        <w:rPr>
          <w:lang w:val="en-US"/>
        </w:rPr>
      </w:pPr>
      <w:r>
        <w:t>Hoe geeft de school binnen de basisondersteuning vorm aan de expertise op het gebied van Spraak- en taalontwikkeling?</w:t>
      </w:r>
    </w:p>
    <w:p w14:paraId="73C3A78F" w14:textId="37ED7311" w:rsidR="009A7A0D" w:rsidRDefault="30AE69B6" w:rsidP="23251733">
      <w:pPr>
        <w:spacing w:line="280" w:lineRule="exact"/>
        <w:rPr>
          <w:lang w:val="en-US"/>
        </w:rPr>
      </w:pPr>
      <w:r>
        <w:t xml:space="preserve">De </w:t>
      </w:r>
      <w:r w:rsidR="00947EF4">
        <w:t xml:space="preserve">extra ondersteuning voor de leerlingen is gericht op: </w:t>
      </w:r>
    </w:p>
    <w:p w14:paraId="34000BAA" w14:textId="108BDBBD" w:rsidR="009A7A0D" w:rsidRDefault="00947EF4" w:rsidP="3149DD50">
      <w:pPr>
        <w:numPr>
          <w:ilvl w:val="0"/>
          <w:numId w:val="29"/>
        </w:numPr>
        <w:spacing w:line="280" w:lineRule="exact"/>
        <w:contextualSpacing/>
        <w:rPr>
          <w:rFonts w:eastAsia="MS Mincho"/>
          <w:kern w:val="0"/>
          <w:lang w:val="en-US" w:eastAsia="nl-NL" w:bidi="nl-NL"/>
        </w:rPr>
      </w:pPr>
      <w:r>
        <w:t>Individuele ondersteuning buiten de klas door externe partijen, bijvoorbeeld Kentalis</w:t>
      </w:r>
      <w:r w:rsidR="5E7A12CD">
        <w:t xml:space="preserve"> of Auris</w:t>
      </w:r>
      <w:r>
        <w:t xml:space="preserve">. </w:t>
      </w:r>
    </w:p>
    <w:p w14:paraId="00CC5633" w14:textId="77777777" w:rsidR="009A7A0D" w:rsidRDefault="00947EF4" w:rsidP="3149DD50">
      <w:pPr>
        <w:numPr>
          <w:ilvl w:val="0"/>
          <w:numId w:val="29"/>
        </w:numPr>
        <w:spacing w:line="280" w:lineRule="exact"/>
        <w:contextualSpacing/>
        <w:rPr>
          <w:rFonts w:eastAsia="MS Mincho"/>
          <w:kern w:val="0"/>
          <w:lang w:val="en-US" w:eastAsia="nl-NL" w:bidi="nl-NL"/>
        </w:rPr>
      </w:pPr>
      <w:r>
        <w:t xml:space="preserve">Individuele ondersteuning binnen de klas door externe partijen, bijvoorbeeld door een schrijftolk. </w:t>
      </w:r>
    </w:p>
    <w:p w14:paraId="03B24061" w14:textId="30286B80" w:rsidR="009A7A0D" w:rsidRDefault="00947EF4">
      <w:pPr>
        <w:spacing w:line="280" w:lineRule="exact"/>
        <w:rPr>
          <w:lang w:val="en-US"/>
        </w:rPr>
      </w:pPr>
      <w:r>
        <w:t xml:space="preserve"> </w:t>
      </w:r>
      <w:r>
        <w:tab/>
      </w:r>
    </w:p>
    <w:p w14:paraId="685C83E8" w14:textId="77777777" w:rsidR="009A7A0D" w:rsidRDefault="00947EF4">
      <w:pPr>
        <w:pStyle w:val="Kop1"/>
        <w:spacing w:line="280" w:lineRule="exact"/>
        <w:rPr>
          <w:lang w:val="en-US"/>
        </w:rPr>
      </w:pPr>
      <w:r>
        <w:br w:type="page"/>
      </w:r>
    </w:p>
    <w:p w14:paraId="403D3DBD" w14:textId="77777777" w:rsidR="009A7A0D" w:rsidRDefault="00947EF4">
      <w:pPr>
        <w:pStyle w:val="Kop1"/>
        <w:spacing w:line="280" w:lineRule="exact"/>
        <w:rPr>
          <w:lang w:val="en-US"/>
        </w:rPr>
      </w:pPr>
      <w:r>
        <w:lastRenderedPageBreak/>
        <w:t>Gedrag en sociaal emotionele ontwikkeling</w:t>
      </w:r>
    </w:p>
    <w:p w14:paraId="08764911" w14:textId="77777777" w:rsidR="009A7A0D" w:rsidRDefault="009A7A0D">
      <w:pPr>
        <w:spacing w:line="280" w:lineRule="exact"/>
        <w:rPr>
          <w:lang w:val="en-US"/>
        </w:rPr>
      </w:pPr>
    </w:p>
    <w:p w14:paraId="3CDDB6A4" w14:textId="77777777" w:rsidR="009A7A0D" w:rsidRDefault="00947EF4">
      <w:pPr>
        <w:pStyle w:val="Kop2"/>
        <w:spacing w:line="280" w:lineRule="exact"/>
        <w:rPr>
          <w:lang w:val="en-US"/>
        </w:rPr>
      </w:pPr>
      <w:r>
        <w:t xml:space="preserve">Basis ondersteuning </w:t>
      </w:r>
    </w:p>
    <w:p w14:paraId="25CA7C99" w14:textId="2A3B3A5D" w:rsidR="3149DD50" w:rsidRDefault="3149DD50" w:rsidP="3149DD50">
      <w:pPr>
        <w:spacing w:line="280" w:lineRule="exact"/>
        <w:rPr>
          <w:rStyle w:val="Kop3Char"/>
        </w:rPr>
      </w:pPr>
    </w:p>
    <w:p w14:paraId="47A66685" w14:textId="6570396B" w:rsidR="009A7A0D" w:rsidRDefault="00947EF4" w:rsidP="3149DD50">
      <w:pPr>
        <w:spacing w:line="280" w:lineRule="exact"/>
        <w:rPr>
          <w:rStyle w:val="Kop3Char"/>
        </w:rPr>
      </w:pPr>
      <w:r w:rsidRPr="3149DD50">
        <w:rPr>
          <w:rStyle w:val="Kop3Char"/>
        </w:rPr>
        <w:t>Protocol</w:t>
      </w:r>
      <w:r>
        <w:tab/>
      </w:r>
    </w:p>
    <w:p w14:paraId="20B48487" w14:textId="20E32C0A" w:rsidR="009A7A0D" w:rsidRDefault="00947EF4">
      <w:pPr>
        <w:spacing w:line="280" w:lineRule="exact"/>
        <w:rPr>
          <w:lang w:val="en-US"/>
        </w:rPr>
      </w:pPr>
      <w:r>
        <w:t>Actief toegepast</w:t>
      </w:r>
      <w:r w:rsidR="26BEF42B">
        <w:t>.</w:t>
      </w:r>
      <w:r>
        <w:br/>
        <w:t xml:space="preserve"> </w:t>
      </w:r>
      <w:r>
        <w:tab/>
      </w:r>
    </w:p>
    <w:p w14:paraId="484CE571" w14:textId="77777777" w:rsidR="009A7A0D" w:rsidRDefault="00947EF4">
      <w:pPr>
        <w:pStyle w:val="Kop3"/>
        <w:spacing w:line="280" w:lineRule="exact"/>
        <w:rPr>
          <w:lang w:val="en-US"/>
        </w:rPr>
      </w:pPr>
      <w:r>
        <w:t>Hoe geeft de school invulling aan het protocol Gedrag en sociaal emotionele ontwikkeling?</w:t>
      </w:r>
    </w:p>
    <w:p w14:paraId="490AF4F2" w14:textId="77777777" w:rsidR="009A7A0D" w:rsidRDefault="00947EF4">
      <w:pPr>
        <w:spacing w:line="280" w:lineRule="exact"/>
        <w:rPr>
          <w:lang w:val="en-US"/>
        </w:rPr>
      </w:pPr>
      <w:r>
        <w:t>Aeres VMBO Ede beschikt over het sociaal veiligheidsplan. Deze wordt jaarlijks besproken en indien nodig bijgesteld.</w:t>
      </w:r>
    </w:p>
    <w:p w14:paraId="4463BA09" w14:textId="77777777" w:rsidR="009A7A0D" w:rsidRDefault="00947EF4">
      <w:pPr>
        <w:spacing w:line="280" w:lineRule="exact"/>
        <w:rPr>
          <w:lang w:val="en-US"/>
        </w:rPr>
      </w:pPr>
      <w:r>
        <w:t xml:space="preserve"> </w:t>
      </w:r>
      <w:r>
        <w:tab/>
      </w:r>
    </w:p>
    <w:p w14:paraId="40E4C81B" w14:textId="37286E99" w:rsidR="009A7A0D" w:rsidRDefault="00947EF4" w:rsidP="23251733">
      <w:pPr>
        <w:keepLines/>
        <w:spacing w:line="280" w:lineRule="exact"/>
        <w:rPr>
          <w:lang w:val="en-US"/>
        </w:rPr>
      </w:pPr>
      <w:r w:rsidRPr="23251733">
        <w:rPr>
          <w:rStyle w:val="Kop3Char"/>
        </w:rPr>
        <w:t>Vanaf het niveau</w:t>
      </w:r>
      <w:r>
        <w:t xml:space="preserve"> </w:t>
      </w:r>
      <w:r w:rsidR="774E6FCA">
        <w:t xml:space="preserve">Individueel aanbod binnen de school </w:t>
      </w:r>
      <w:r w:rsidR="774E6FCA" w:rsidRPr="23251733">
        <w:rPr>
          <w:rStyle w:val="Kop3Char"/>
        </w:rPr>
        <w:t>b</w:t>
      </w:r>
      <w:r w:rsidRPr="23251733">
        <w:rPr>
          <w:rStyle w:val="Kop3Char"/>
        </w:rPr>
        <w:t>iedt de school binnen de basis ondersteuning aanbod op het gebied van Gedrag en sociaal emotionele ontwikkeling.</w:t>
      </w:r>
    </w:p>
    <w:p w14:paraId="23DD8FAC" w14:textId="77777777" w:rsidR="009A7A0D" w:rsidRDefault="00947EF4">
      <w:pPr>
        <w:spacing w:line="280" w:lineRule="exact"/>
        <w:rPr>
          <w:lang w:val="en-US"/>
        </w:rPr>
      </w:pPr>
      <w:r>
        <w:t xml:space="preserve"> </w:t>
      </w:r>
      <w:r>
        <w:tab/>
      </w:r>
    </w:p>
    <w:p w14:paraId="05DD877D" w14:textId="77777777" w:rsidR="009A7A0D" w:rsidRDefault="00947EF4">
      <w:pPr>
        <w:pStyle w:val="Kop3"/>
        <w:spacing w:line="280" w:lineRule="exact"/>
        <w:rPr>
          <w:lang w:val="en-US"/>
        </w:rPr>
      </w:pPr>
      <w:r>
        <w:t>Hoe geeft de school binnen de basis ondersteuning vorm aan aanbod op het gebied van Gedrag en sociaal emotionele ontwikkeling?</w:t>
      </w:r>
    </w:p>
    <w:p w14:paraId="1EA37D43" w14:textId="77777777" w:rsidR="009A7A0D" w:rsidRDefault="00947EF4">
      <w:pPr>
        <w:spacing w:line="280" w:lineRule="exact"/>
        <w:rPr>
          <w:lang w:val="en-US"/>
        </w:rPr>
      </w:pPr>
      <w:r>
        <w:t>Op Aeres VMBO Ede wordt er samen met de leerlingen en de onderwijsprofessionals gewerkt aan Samen maken we Aeres. De punten die hierbij horen zijn:</w:t>
      </w:r>
    </w:p>
    <w:p w14:paraId="01092552" w14:textId="2DBAD048" w:rsidR="009A7A0D" w:rsidRDefault="00947EF4" w:rsidP="3149DD50">
      <w:pPr>
        <w:numPr>
          <w:ilvl w:val="0"/>
          <w:numId w:val="30"/>
        </w:numPr>
        <w:spacing w:line="280" w:lineRule="exact"/>
        <w:contextualSpacing/>
        <w:rPr>
          <w:rFonts w:eastAsia="MS Mincho"/>
          <w:kern w:val="0"/>
          <w:lang w:val="en-US" w:eastAsia="nl-NL" w:bidi="nl-NL"/>
        </w:rPr>
      </w:pPr>
      <w:r>
        <w:t>Handig gedrag</w:t>
      </w:r>
      <w:r w:rsidR="1BC01897">
        <w:t>.</w:t>
      </w:r>
    </w:p>
    <w:p w14:paraId="56E9742F" w14:textId="0443E75C" w:rsidR="009A7A0D" w:rsidRDefault="00947EF4" w:rsidP="3149DD50">
      <w:pPr>
        <w:numPr>
          <w:ilvl w:val="0"/>
          <w:numId w:val="30"/>
        </w:numPr>
        <w:spacing w:line="280" w:lineRule="exact"/>
        <w:contextualSpacing/>
        <w:rPr>
          <w:rFonts w:eastAsia="MS Mincho"/>
          <w:kern w:val="0"/>
          <w:lang w:val="en-US" w:eastAsia="nl-NL" w:bidi="nl-NL"/>
        </w:rPr>
      </w:pPr>
      <w:r>
        <w:t>Invulling voor de coachlessen</w:t>
      </w:r>
      <w:r w:rsidR="2EECD395">
        <w:t>.</w:t>
      </w:r>
    </w:p>
    <w:p w14:paraId="551B0E29" w14:textId="5367F105" w:rsidR="009A7A0D" w:rsidRDefault="00947EF4" w:rsidP="3149DD50">
      <w:pPr>
        <w:numPr>
          <w:ilvl w:val="0"/>
          <w:numId w:val="30"/>
        </w:numPr>
        <w:spacing w:line="280" w:lineRule="exact"/>
        <w:contextualSpacing/>
        <w:rPr>
          <w:rFonts w:eastAsia="MS Mincho"/>
          <w:kern w:val="0"/>
          <w:lang w:val="en-US" w:eastAsia="nl-NL" w:bidi="nl-NL"/>
        </w:rPr>
      </w:pPr>
      <w:r>
        <w:t>Burgerschapsactiviteiten</w:t>
      </w:r>
      <w:r w:rsidR="2EECD395">
        <w:t>.</w:t>
      </w:r>
    </w:p>
    <w:p w14:paraId="09FB0D18" w14:textId="6748EC79" w:rsidR="009A7A0D" w:rsidRDefault="00947EF4" w:rsidP="3149DD50">
      <w:pPr>
        <w:numPr>
          <w:ilvl w:val="0"/>
          <w:numId w:val="30"/>
        </w:numPr>
        <w:spacing w:line="280" w:lineRule="exact"/>
        <w:contextualSpacing/>
      </w:pPr>
      <w:r>
        <w:t>Coachuur</w:t>
      </w:r>
      <w:r w:rsidR="04C47435">
        <w:t>.</w:t>
      </w:r>
    </w:p>
    <w:p w14:paraId="7F320F28" w14:textId="77777777" w:rsidR="009A7A0D" w:rsidRDefault="00947EF4" w:rsidP="3149DD50">
      <w:pPr>
        <w:numPr>
          <w:ilvl w:val="0"/>
          <w:numId w:val="30"/>
        </w:numPr>
        <w:spacing w:line="280" w:lineRule="exact"/>
        <w:contextualSpacing/>
        <w:rPr>
          <w:rFonts w:eastAsia="MS Mincho"/>
          <w:kern w:val="0"/>
          <w:lang w:val="en-US" w:eastAsia="nl-NL" w:bidi="nl-NL"/>
        </w:rPr>
      </w:pPr>
      <w:r>
        <w:t>Coachgesprekken. </w:t>
      </w:r>
    </w:p>
    <w:p w14:paraId="3E7C6FA3" w14:textId="77777777" w:rsidR="009A7A0D" w:rsidRDefault="00947EF4">
      <w:pPr>
        <w:spacing w:line="280" w:lineRule="exact"/>
        <w:rPr>
          <w:lang w:val="en-US"/>
        </w:rPr>
      </w:pPr>
      <w:r>
        <w:t xml:space="preserve"> </w:t>
      </w:r>
      <w:r>
        <w:tab/>
      </w:r>
    </w:p>
    <w:p w14:paraId="46D38EAA" w14:textId="77777777" w:rsidR="009A7A0D" w:rsidRDefault="00947EF4">
      <w:pPr>
        <w:spacing w:line="280" w:lineRule="exact"/>
        <w:rPr>
          <w:lang w:val="en-US"/>
        </w:rPr>
      </w:pPr>
      <w:r w:rsidRPr="3149DD50">
        <w:rPr>
          <w:rStyle w:val="Kop3Char"/>
        </w:rPr>
        <w:t>Vanaf het niveau</w:t>
      </w:r>
      <w:r>
        <w:t xml:space="preserve"> In de school met (taak)uren </w:t>
      </w:r>
      <w:r w:rsidRPr="3149DD50">
        <w:rPr>
          <w:rStyle w:val="Kop3Char"/>
        </w:rPr>
        <w:t>is er expertise aanwezig in de basis ondersteuning op het gebied van Gedrag en sociaal emotionele ontwikkeling.</w:t>
      </w:r>
    </w:p>
    <w:p w14:paraId="3D14F06A" w14:textId="77777777" w:rsidR="009A7A0D" w:rsidRDefault="00947EF4">
      <w:pPr>
        <w:spacing w:line="280" w:lineRule="exact"/>
        <w:rPr>
          <w:lang w:val="en-US"/>
        </w:rPr>
      </w:pPr>
      <w:r>
        <w:t xml:space="preserve"> </w:t>
      </w:r>
      <w:r>
        <w:tab/>
      </w:r>
    </w:p>
    <w:p w14:paraId="6757F87C" w14:textId="77777777" w:rsidR="009A7A0D" w:rsidRDefault="00947EF4">
      <w:pPr>
        <w:pStyle w:val="Kop3"/>
        <w:spacing w:line="280" w:lineRule="exact"/>
        <w:rPr>
          <w:lang w:val="en-US"/>
        </w:rPr>
      </w:pPr>
      <w:r>
        <w:t>Hoe geeft de school binnen de basis ondersteuning vorm aan de expertise op het gebied van Gedrag en sociaal emotionele ontwikkeling?</w:t>
      </w:r>
    </w:p>
    <w:p w14:paraId="34E48F0E" w14:textId="77777777" w:rsidR="009A7A0D" w:rsidRDefault="00947EF4">
      <w:pPr>
        <w:spacing w:line="280" w:lineRule="exact"/>
        <w:rPr>
          <w:lang w:val="en-US"/>
        </w:rPr>
      </w:pPr>
      <w:r>
        <w:t>Op Aeres vmbo zijn er meerdere gedragsspecialisten beschikbaar. Deze onderwijsprofessionals worden geraadpleegd indien er extra expertise nodig is. </w:t>
      </w:r>
    </w:p>
    <w:p w14:paraId="3F50D60A" w14:textId="77777777" w:rsidR="009A7A0D" w:rsidRDefault="00947EF4">
      <w:pPr>
        <w:spacing w:line="280" w:lineRule="exact"/>
        <w:rPr>
          <w:rFonts w:eastAsia="MS Mincho"/>
          <w:kern w:val="0"/>
          <w:lang w:val="en-US" w:eastAsia="nl-NL" w:bidi="nl-NL"/>
        </w:rPr>
      </w:pPr>
      <w:r>
        <w:t>Daarnaast zijn ook de Begeleiders Passend Onderwijs betrokken bij complexe casussen.</w:t>
      </w:r>
    </w:p>
    <w:p w14:paraId="1B302230" w14:textId="77777777" w:rsidR="009A7A0D" w:rsidRDefault="00947EF4">
      <w:pPr>
        <w:spacing w:line="280" w:lineRule="exact"/>
        <w:rPr>
          <w:lang w:val="en-US"/>
        </w:rPr>
      </w:pPr>
      <w:r>
        <w:t xml:space="preserve"> </w:t>
      </w:r>
      <w:r>
        <w:tab/>
      </w:r>
    </w:p>
    <w:p w14:paraId="209C5C23" w14:textId="77777777" w:rsidR="009A7A0D" w:rsidRDefault="00947EF4">
      <w:pPr>
        <w:pStyle w:val="Kop2"/>
        <w:spacing w:line="280" w:lineRule="exact"/>
        <w:rPr>
          <w:lang w:val="en-US"/>
        </w:rPr>
      </w:pPr>
      <w:r>
        <w:t xml:space="preserve">Extra ondersteuning </w:t>
      </w:r>
    </w:p>
    <w:p w14:paraId="2987763F" w14:textId="77777777" w:rsidR="009A7A0D" w:rsidRDefault="00947EF4">
      <w:pPr>
        <w:spacing w:line="280" w:lineRule="exact"/>
        <w:rPr>
          <w:lang w:val="en-US"/>
        </w:rPr>
      </w:pPr>
      <w:r w:rsidRPr="3149DD50">
        <w:rPr>
          <w:rStyle w:val="Kop3Char"/>
        </w:rPr>
        <w:t>Vanaf het niveau</w:t>
      </w:r>
      <w:r>
        <w:t xml:space="preserve"> Individueel aanbod binnen de school </w:t>
      </w:r>
      <w:r w:rsidRPr="3149DD50">
        <w:rPr>
          <w:rStyle w:val="Kop3Char"/>
        </w:rPr>
        <w:t>biedt de school binnen de extra ondersteuning aanbod op het gebied van Gedrag en sociaal emotionele ontwikkeling.</w:t>
      </w:r>
    </w:p>
    <w:p w14:paraId="4CD005F5" w14:textId="77777777" w:rsidR="009A7A0D" w:rsidRDefault="00947EF4">
      <w:pPr>
        <w:spacing w:line="280" w:lineRule="exact"/>
        <w:rPr>
          <w:lang w:val="en-US"/>
        </w:rPr>
      </w:pPr>
      <w:r>
        <w:t xml:space="preserve"> </w:t>
      </w:r>
      <w:r>
        <w:tab/>
      </w:r>
    </w:p>
    <w:p w14:paraId="6381753F" w14:textId="77777777" w:rsidR="009A7A0D" w:rsidRDefault="00947EF4">
      <w:pPr>
        <w:pStyle w:val="Kop3"/>
        <w:spacing w:line="280" w:lineRule="exact"/>
        <w:rPr>
          <w:lang w:val="en-US"/>
        </w:rPr>
      </w:pPr>
      <w:r>
        <w:t>Hoe geeft de school binnen de extra ondersteuning vorm aan aanbod op het gebied van Gedrag en sociaal emotionele ontwikkeling?</w:t>
      </w:r>
    </w:p>
    <w:p w14:paraId="787BEBA4" w14:textId="77777777" w:rsidR="009A7A0D" w:rsidRDefault="00947EF4">
      <w:pPr>
        <w:spacing w:line="280" w:lineRule="exact"/>
        <w:rPr>
          <w:lang w:val="en-US"/>
        </w:rPr>
      </w:pPr>
      <w:r>
        <w:t>Op Aeres VMBO Ede wordt de extra ondersteuning op het gebied van gedrag en sociaal emotionele ontwikkeling zichtbaar door:</w:t>
      </w:r>
    </w:p>
    <w:p w14:paraId="450BF926" w14:textId="77777777" w:rsidR="009A7A0D" w:rsidRDefault="00947EF4" w:rsidP="3149DD50">
      <w:pPr>
        <w:numPr>
          <w:ilvl w:val="0"/>
          <w:numId w:val="31"/>
        </w:numPr>
        <w:spacing w:line="280" w:lineRule="exact"/>
        <w:contextualSpacing/>
        <w:rPr>
          <w:rFonts w:eastAsia="MS Mincho"/>
          <w:kern w:val="0"/>
          <w:lang w:val="en-US" w:eastAsia="nl-NL" w:bidi="nl-NL"/>
        </w:rPr>
      </w:pPr>
      <w:r>
        <w:t>8-wekentraject met persoonlijke doelen.</w:t>
      </w:r>
    </w:p>
    <w:p w14:paraId="77620955" w14:textId="77777777" w:rsidR="009A7A0D" w:rsidRDefault="00947EF4" w:rsidP="3149DD50">
      <w:pPr>
        <w:numPr>
          <w:ilvl w:val="0"/>
          <w:numId w:val="31"/>
        </w:numPr>
        <w:spacing w:line="280" w:lineRule="exact"/>
        <w:contextualSpacing/>
        <w:rPr>
          <w:rFonts w:eastAsia="MS Mincho"/>
          <w:kern w:val="0"/>
          <w:lang w:val="en-US" w:eastAsia="nl-NL" w:bidi="nl-NL"/>
        </w:rPr>
      </w:pPr>
      <w:r>
        <w:t>Check-in - check-out.</w:t>
      </w:r>
    </w:p>
    <w:p w14:paraId="070CFC9E" w14:textId="08E504C3" w:rsidR="009A7A0D" w:rsidRDefault="00947EF4" w:rsidP="3149DD50">
      <w:pPr>
        <w:numPr>
          <w:ilvl w:val="0"/>
          <w:numId w:val="31"/>
        </w:numPr>
        <w:spacing w:line="280" w:lineRule="exact"/>
        <w:contextualSpacing/>
        <w:rPr>
          <w:rFonts w:eastAsia="MS Mincho"/>
          <w:kern w:val="0"/>
          <w:lang w:val="en-US" w:eastAsia="nl-NL" w:bidi="nl-NL"/>
        </w:rPr>
      </w:pPr>
      <w:r>
        <w:t>Ondersteuning door Begeleiders Passend onderwijs</w:t>
      </w:r>
      <w:r w:rsidR="29870B23">
        <w:t>.</w:t>
      </w:r>
    </w:p>
    <w:p w14:paraId="1843DAE5" w14:textId="520D7D3D" w:rsidR="009A7A0D" w:rsidRDefault="00947EF4" w:rsidP="3149DD50">
      <w:pPr>
        <w:numPr>
          <w:ilvl w:val="0"/>
          <w:numId w:val="31"/>
        </w:numPr>
        <w:spacing w:line="280" w:lineRule="exact"/>
        <w:contextualSpacing/>
        <w:rPr>
          <w:rFonts w:eastAsia="MS Mincho"/>
          <w:kern w:val="0"/>
          <w:lang w:val="en-US" w:eastAsia="nl-NL" w:bidi="nl-NL"/>
        </w:rPr>
      </w:pPr>
      <w:r>
        <w:t>Ondersteuning bij schoolaanwezigheid</w:t>
      </w:r>
      <w:r w:rsidR="29870B23">
        <w:t>.</w:t>
      </w:r>
    </w:p>
    <w:p w14:paraId="7E313E15" w14:textId="6AB570A8" w:rsidR="009A7A0D" w:rsidRDefault="00947EF4" w:rsidP="3149DD50">
      <w:pPr>
        <w:numPr>
          <w:ilvl w:val="0"/>
          <w:numId w:val="31"/>
        </w:numPr>
        <w:spacing w:line="280" w:lineRule="exact"/>
        <w:contextualSpacing/>
        <w:rPr>
          <w:rFonts w:eastAsia="MS Mincho"/>
          <w:kern w:val="0"/>
          <w:lang w:val="en-US" w:eastAsia="nl-NL" w:bidi="nl-NL"/>
        </w:rPr>
      </w:pPr>
      <w:r>
        <w:t>Schoolmaatschappelijk werk</w:t>
      </w:r>
      <w:r w:rsidR="1204125E">
        <w:t>.</w:t>
      </w:r>
    </w:p>
    <w:p w14:paraId="4227A2FD" w14:textId="38771599" w:rsidR="009A7A0D" w:rsidRDefault="00947EF4" w:rsidP="3149DD50">
      <w:pPr>
        <w:numPr>
          <w:ilvl w:val="0"/>
          <w:numId w:val="31"/>
        </w:numPr>
        <w:spacing w:line="280" w:lineRule="exact"/>
        <w:contextualSpacing/>
        <w:rPr>
          <w:rFonts w:eastAsia="MS Mincho"/>
          <w:kern w:val="0"/>
          <w:lang w:val="en-US" w:eastAsia="nl-NL" w:bidi="nl-NL"/>
        </w:rPr>
      </w:pPr>
      <w:r>
        <w:t>Jongerenwerkers</w:t>
      </w:r>
      <w:r w:rsidR="5A727AC1">
        <w:t>.</w:t>
      </w:r>
    </w:p>
    <w:p w14:paraId="05A4AB64" w14:textId="77777777" w:rsidR="009A7A0D" w:rsidRDefault="00947EF4">
      <w:pPr>
        <w:spacing w:line="280" w:lineRule="exact"/>
        <w:rPr>
          <w:lang w:val="en-US"/>
        </w:rPr>
      </w:pPr>
      <w:r>
        <w:t xml:space="preserve"> </w:t>
      </w:r>
      <w:r>
        <w:tab/>
      </w:r>
    </w:p>
    <w:p w14:paraId="194FC8E3" w14:textId="77777777" w:rsidR="009A7A0D" w:rsidRDefault="00947EF4">
      <w:pPr>
        <w:spacing w:line="280" w:lineRule="exact"/>
        <w:rPr>
          <w:lang w:val="en-US"/>
        </w:rPr>
      </w:pPr>
      <w:r w:rsidRPr="3149DD50">
        <w:rPr>
          <w:rStyle w:val="Kop3Char"/>
        </w:rPr>
        <w:lastRenderedPageBreak/>
        <w:t>Vanaf het niveau</w:t>
      </w:r>
      <w:r>
        <w:t xml:space="preserve"> Via ons samenwerkingsverband direct beschikbaar </w:t>
      </w:r>
      <w:r w:rsidRPr="3149DD50">
        <w:rPr>
          <w:rStyle w:val="Kop3Char"/>
        </w:rPr>
        <w:t>is er expertise aanwezig in de extra ondersteuning op het gebied van Gedrag en sociaal emotionele ontwikkeling.</w:t>
      </w:r>
    </w:p>
    <w:p w14:paraId="24DA70BA" w14:textId="77777777" w:rsidR="009A7A0D" w:rsidRDefault="00947EF4">
      <w:pPr>
        <w:spacing w:line="280" w:lineRule="exact"/>
        <w:rPr>
          <w:lang w:val="en-US"/>
        </w:rPr>
      </w:pPr>
      <w:r>
        <w:t xml:space="preserve"> </w:t>
      </w:r>
      <w:r>
        <w:tab/>
      </w:r>
    </w:p>
    <w:p w14:paraId="6B235540" w14:textId="77777777" w:rsidR="009A7A0D" w:rsidRDefault="00947EF4">
      <w:pPr>
        <w:pStyle w:val="Kop3"/>
        <w:spacing w:line="280" w:lineRule="exact"/>
        <w:rPr>
          <w:lang w:val="en-US"/>
        </w:rPr>
      </w:pPr>
      <w:r>
        <w:t>Hoe geeft de school binnen de basisondersteuning vorm aan de expertise op het gebied van Gedrag en sociaal emotionele ontwikkeling?</w:t>
      </w:r>
    </w:p>
    <w:p w14:paraId="458A759B" w14:textId="1100B31F" w:rsidR="009A7A0D" w:rsidRDefault="00947EF4">
      <w:pPr>
        <w:spacing w:line="280" w:lineRule="exact"/>
        <w:rPr>
          <w:lang w:val="en-US"/>
        </w:rPr>
      </w:pPr>
      <w:r>
        <w:t xml:space="preserve">Op Aeres </w:t>
      </w:r>
      <w:r w:rsidR="65C3BADA">
        <w:t xml:space="preserve">VMBO Ede </w:t>
      </w:r>
      <w:r>
        <w:t>zijn er meerdere gedragsspecialisten beschikbaar. Deze onderwijsprofessionals worden geraadpleegd indien er extra expertise nodig is. Indien de intensievere ondersteuning nodig is wordt er een overleg gepland met het Samenwerkingsverband. </w:t>
      </w:r>
    </w:p>
    <w:p w14:paraId="6BCE90CD" w14:textId="77777777" w:rsidR="009A7A0D" w:rsidRDefault="00947EF4">
      <w:pPr>
        <w:spacing w:line="280" w:lineRule="exact"/>
        <w:rPr>
          <w:rFonts w:eastAsia="MS Mincho"/>
          <w:kern w:val="0"/>
          <w:lang w:val="en-US" w:eastAsia="nl-NL" w:bidi="nl-NL"/>
        </w:rPr>
      </w:pPr>
      <w:r>
        <w:t>De schoolcontactpersoon heeft één keer per maand een overleg met de ondersteuningscoördinator.</w:t>
      </w:r>
    </w:p>
    <w:p w14:paraId="6E95EBFA" w14:textId="77777777" w:rsidR="009A7A0D" w:rsidRDefault="00947EF4">
      <w:pPr>
        <w:spacing w:line="280" w:lineRule="exact"/>
        <w:rPr>
          <w:lang w:val="en-US"/>
        </w:rPr>
      </w:pPr>
      <w:r>
        <w:t xml:space="preserve"> </w:t>
      </w:r>
      <w:r>
        <w:tab/>
      </w:r>
    </w:p>
    <w:p w14:paraId="088AB80E" w14:textId="77777777" w:rsidR="009A7A0D" w:rsidRDefault="00947EF4">
      <w:pPr>
        <w:pStyle w:val="Kop1"/>
        <w:spacing w:line="280" w:lineRule="exact"/>
        <w:rPr>
          <w:lang w:val="en-US"/>
        </w:rPr>
      </w:pPr>
      <w:r>
        <w:br w:type="page"/>
      </w:r>
    </w:p>
    <w:p w14:paraId="4CC3A9A8" w14:textId="77777777" w:rsidR="009A7A0D" w:rsidRDefault="00947EF4">
      <w:pPr>
        <w:pStyle w:val="Kop1"/>
        <w:spacing w:line="280" w:lineRule="exact"/>
        <w:rPr>
          <w:lang w:val="en-US"/>
        </w:rPr>
      </w:pPr>
      <w:r>
        <w:lastRenderedPageBreak/>
        <w:t>Fysieke ontwikkeling en belastbaarheid</w:t>
      </w:r>
    </w:p>
    <w:p w14:paraId="09507132" w14:textId="77777777" w:rsidR="009A7A0D" w:rsidRDefault="009A7A0D">
      <w:pPr>
        <w:spacing w:line="280" w:lineRule="exact"/>
        <w:rPr>
          <w:lang w:val="en-US"/>
        </w:rPr>
      </w:pPr>
    </w:p>
    <w:p w14:paraId="6E133280" w14:textId="77777777" w:rsidR="009A7A0D" w:rsidRDefault="00947EF4">
      <w:pPr>
        <w:pStyle w:val="Kop2"/>
        <w:spacing w:line="280" w:lineRule="exact"/>
        <w:rPr>
          <w:lang w:val="en-US"/>
        </w:rPr>
      </w:pPr>
      <w:r>
        <w:t xml:space="preserve">Basis ondersteuning </w:t>
      </w:r>
    </w:p>
    <w:p w14:paraId="716FCEFE" w14:textId="388F50BC" w:rsidR="009A7A0D" w:rsidRDefault="00947EF4">
      <w:pPr>
        <w:spacing w:line="280" w:lineRule="exact"/>
        <w:rPr>
          <w:lang w:val="en-US"/>
        </w:rPr>
      </w:pPr>
      <w:r w:rsidRPr="23251733">
        <w:rPr>
          <w:rStyle w:val="Kop3Char"/>
        </w:rPr>
        <w:t>Protocol</w:t>
      </w:r>
      <w:r w:rsidR="0A183F42" w:rsidRPr="23251733">
        <w:rPr>
          <w:rStyle w:val="Kop3Char"/>
        </w:rPr>
        <w:t xml:space="preserve"> is </w:t>
      </w:r>
      <w:r w:rsidR="0A183F42" w:rsidRPr="23251733">
        <w:rPr>
          <w:rStyle w:val="Kop3Char"/>
          <w:color w:val="auto"/>
        </w:rPr>
        <w:t>n</w:t>
      </w:r>
      <w:r w:rsidRPr="23251733">
        <w:t xml:space="preserve">iet </w:t>
      </w:r>
      <w:r>
        <w:t>aanwezig</w:t>
      </w:r>
      <w:r w:rsidR="3656934A">
        <w:t>.</w:t>
      </w:r>
      <w:r>
        <w:br/>
        <w:t xml:space="preserve"> </w:t>
      </w:r>
      <w:r>
        <w:tab/>
      </w:r>
    </w:p>
    <w:p w14:paraId="6964CA00" w14:textId="77777777" w:rsidR="009A7A0D" w:rsidRDefault="00947EF4">
      <w:pPr>
        <w:spacing w:line="280" w:lineRule="exact"/>
        <w:rPr>
          <w:lang w:val="en-US"/>
        </w:rPr>
      </w:pPr>
      <w:r>
        <w:t xml:space="preserve"> </w:t>
      </w:r>
      <w:r>
        <w:tab/>
      </w:r>
    </w:p>
    <w:p w14:paraId="5AA65936" w14:textId="77777777" w:rsidR="009A7A0D" w:rsidRDefault="00947EF4">
      <w:pPr>
        <w:pStyle w:val="Kop1"/>
        <w:spacing w:line="280" w:lineRule="exact"/>
        <w:rPr>
          <w:lang w:val="en-US"/>
        </w:rPr>
      </w:pPr>
      <w:r>
        <w:br w:type="page"/>
      </w:r>
    </w:p>
    <w:p w14:paraId="3AB94615" w14:textId="77777777" w:rsidR="009A7A0D" w:rsidRDefault="00947EF4">
      <w:pPr>
        <w:pStyle w:val="Kop1"/>
        <w:spacing w:line="280" w:lineRule="exact"/>
        <w:rPr>
          <w:lang w:val="en-US"/>
        </w:rPr>
      </w:pPr>
      <w:r>
        <w:lastRenderedPageBreak/>
        <w:t>Overige ondersteuningsmogelijkheden</w:t>
      </w:r>
    </w:p>
    <w:p w14:paraId="70C268D2" w14:textId="77777777" w:rsidR="009A7A0D" w:rsidRDefault="009A7A0D">
      <w:pPr>
        <w:spacing w:line="280" w:lineRule="exact"/>
        <w:rPr>
          <w:lang w:val="en-US"/>
        </w:rPr>
      </w:pPr>
    </w:p>
    <w:p w14:paraId="6D3C2E48" w14:textId="77777777" w:rsidR="009A7A0D" w:rsidRDefault="00947EF4">
      <w:pPr>
        <w:pStyle w:val="Kop2"/>
        <w:spacing w:line="280" w:lineRule="exact"/>
        <w:rPr>
          <w:lang w:val="en-US"/>
        </w:rPr>
      </w:pPr>
      <w:r>
        <w:t xml:space="preserve">Specialisten </w:t>
      </w:r>
    </w:p>
    <w:p w14:paraId="38C872DF" w14:textId="77777777" w:rsidR="009A7A0D" w:rsidRDefault="00947EF4">
      <w:pPr>
        <w:keepNext/>
        <w:keepLines/>
        <w:spacing w:line="280" w:lineRule="exact"/>
        <w:rPr>
          <w:lang w:val="en-US"/>
        </w:rPr>
      </w:pPr>
      <w:r>
        <w:t>Onze school heeft de volgende specialisten beschikbaar:</w:t>
      </w:r>
    </w:p>
    <w:p w14:paraId="7CEBB272" w14:textId="77777777" w:rsidR="009A7A0D" w:rsidRDefault="009A7A0D">
      <w:pPr>
        <w:keepNext/>
        <w:keepLines/>
        <w:rPr>
          <w:sz w:val="8"/>
          <w:szCs w:val="8"/>
          <w:lang w:val="en-US"/>
        </w:rPr>
      </w:pPr>
    </w:p>
    <w:p w14:paraId="7929ACA8" w14:textId="77777777" w:rsidR="009A7A0D" w:rsidRDefault="009A7A0D">
      <w:pPr>
        <w:keepNext/>
        <w:keepLines/>
        <w:spacing w:line="280" w:lineRule="exact"/>
        <w:rPr>
          <w:lang w:val="en-US"/>
        </w:rPr>
      </w:pPr>
    </w:p>
    <w:p w14:paraId="4ED1A2F0" w14:textId="77777777" w:rsidR="009A7A0D" w:rsidRDefault="009A7A0D">
      <w:pPr>
        <w:keepNext/>
        <w:keepLines/>
        <w:spacing w:line="280" w:lineRule="exact"/>
        <w:rPr>
          <w:lang w:val="en-US"/>
        </w:rPr>
        <w:sectPr w:rsidR="009A7A0D">
          <w:footerReference w:type="default" r:id="rId13"/>
          <w:type w:val="continuous"/>
          <w:pgSz w:w="11906" w:h="16838"/>
          <w:pgMar w:top="1417" w:right="1417" w:bottom="1417" w:left="1417" w:header="708" w:footer="708" w:gutter="0"/>
          <w:cols w:space="708"/>
          <w:titlePg/>
        </w:sectPr>
      </w:pPr>
    </w:p>
    <w:p w14:paraId="5B64BF68" w14:textId="77777777" w:rsidR="009A7A0D" w:rsidRDefault="00947EF4">
      <w:pPr>
        <w:pStyle w:val="Kop3"/>
        <w:keepNext/>
        <w:keepLines/>
        <w:spacing w:line="280" w:lineRule="exact"/>
        <w:rPr>
          <w:lang w:val="en-US"/>
        </w:rPr>
      </w:pPr>
      <w:r>
        <w:t>Via de school</w:t>
      </w:r>
    </w:p>
    <w:p w14:paraId="27E68396" w14:textId="0E9A8F3F" w:rsidR="50852FC6" w:rsidRDefault="50852FC6" w:rsidP="547240F7">
      <w:pPr>
        <w:pStyle w:val="Lijstalinea"/>
        <w:keepNext/>
        <w:keepLines/>
        <w:spacing w:line="280" w:lineRule="exact"/>
        <w:rPr>
          <w:lang w:val="en-US"/>
        </w:rPr>
      </w:pPr>
      <w:r w:rsidRPr="547240F7">
        <w:rPr>
          <w:lang w:val="en-US"/>
        </w:rPr>
        <w:t>Onderwijsassistent</w:t>
      </w:r>
    </w:p>
    <w:p w14:paraId="430FDA0A" w14:textId="77777777" w:rsidR="009A7A0D" w:rsidRDefault="00947EF4" w:rsidP="3149DD50">
      <w:pPr>
        <w:pStyle w:val="Lijstalinea"/>
        <w:keepNext/>
        <w:keepLines/>
        <w:spacing w:line="280" w:lineRule="exact"/>
        <w:rPr>
          <w:lang w:val="en-US"/>
        </w:rPr>
      </w:pPr>
      <w:r>
        <w:t>Autisme-specialist</w:t>
      </w:r>
    </w:p>
    <w:p w14:paraId="522C82A1" w14:textId="77777777" w:rsidR="009A7A0D" w:rsidRDefault="00947EF4" w:rsidP="3149DD50">
      <w:pPr>
        <w:pStyle w:val="Lijstalinea"/>
        <w:keepNext/>
        <w:keepLines/>
        <w:spacing w:line="280" w:lineRule="exact"/>
        <w:rPr>
          <w:lang w:val="en-US"/>
        </w:rPr>
      </w:pPr>
      <w:r>
        <w:t>Beeld en/of video-interactie-begeleider</w:t>
      </w:r>
    </w:p>
    <w:p w14:paraId="109C41E4" w14:textId="2EA0F7B6" w:rsidR="009A7A0D" w:rsidRDefault="00947EF4" w:rsidP="547240F7">
      <w:pPr>
        <w:pStyle w:val="Lijstalinea"/>
        <w:keepNext/>
        <w:keepLines/>
        <w:spacing w:line="280" w:lineRule="exact"/>
        <w:ind w:right="-180"/>
        <w:rPr>
          <w:lang w:val="en-US"/>
        </w:rPr>
      </w:pPr>
      <w:r>
        <w:t>Dyscalculie</w:t>
      </w:r>
      <w:r w:rsidR="1D135D91">
        <w:t>-</w:t>
      </w:r>
      <w:r>
        <w:t>specialist</w:t>
      </w:r>
    </w:p>
    <w:p w14:paraId="559894C7" w14:textId="77777777" w:rsidR="009A7A0D" w:rsidRDefault="00947EF4" w:rsidP="3149DD50">
      <w:pPr>
        <w:pStyle w:val="Lijstalinea"/>
        <w:keepNext/>
        <w:keepLines/>
        <w:spacing w:line="280" w:lineRule="exact"/>
        <w:rPr>
          <w:lang w:val="en-US"/>
        </w:rPr>
      </w:pPr>
      <w:r>
        <w:t>Dyslexiespecialist</w:t>
      </w:r>
    </w:p>
    <w:p w14:paraId="59908509" w14:textId="4635CC41" w:rsidR="009A7A0D" w:rsidRDefault="00947EF4" w:rsidP="3149DD50">
      <w:pPr>
        <w:pStyle w:val="Lijstalinea"/>
        <w:keepNext/>
        <w:keepLines/>
        <w:spacing w:line="280" w:lineRule="exact"/>
        <w:rPr>
          <w:lang w:val="en-US"/>
        </w:rPr>
      </w:pPr>
      <w:r>
        <w:t>Faalangst</w:t>
      </w:r>
      <w:r w:rsidR="7B122C96">
        <w:t>-</w:t>
      </w:r>
      <w:r>
        <w:t>reductietrainer</w:t>
      </w:r>
    </w:p>
    <w:p w14:paraId="184C95F2" w14:textId="77777777" w:rsidR="009A7A0D" w:rsidRDefault="00947EF4" w:rsidP="3149DD50">
      <w:pPr>
        <w:pStyle w:val="Lijstalinea"/>
        <w:keepNext/>
        <w:keepLines/>
        <w:spacing w:line="280" w:lineRule="exact"/>
        <w:rPr>
          <w:lang w:val="en-US"/>
        </w:rPr>
      </w:pPr>
      <w:r>
        <w:t>Gedrag/sociale vaardigheden specialist</w:t>
      </w:r>
    </w:p>
    <w:p w14:paraId="4D211910" w14:textId="77777777" w:rsidR="009A7A0D" w:rsidRDefault="00947EF4" w:rsidP="3149DD50">
      <w:pPr>
        <w:pStyle w:val="Lijstalinea"/>
        <w:keepNext/>
        <w:keepLines/>
        <w:spacing w:line="280" w:lineRule="exact"/>
        <w:rPr>
          <w:lang w:val="en-US"/>
        </w:rPr>
      </w:pPr>
      <w:r>
        <w:t>Orthopedagoog</w:t>
      </w:r>
    </w:p>
    <w:p w14:paraId="09CB64D7" w14:textId="38E3BC7F" w:rsidR="009A7A0D" w:rsidRDefault="00947EF4" w:rsidP="3149DD50">
      <w:pPr>
        <w:pStyle w:val="Lijstalinea"/>
        <w:keepNext/>
        <w:keepLines/>
        <w:spacing w:line="280" w:lineRule="exact"/>
        <w:rPr>
          <w:lang w:val="en-US"/>
        </w:rPr>
      </w:pPr>
      <w:r>
        <w:t>Reken-/wiskunde</w:t>
      </w:r>
      <w:r w:rsidR="448AC3F8">
        <w:t>-</w:t>
      </w:r>
      <w:r>
        <w:t>specialist</w:t>
      </w:r>
    </w:p>
    <w:p w14:paraId="4C53E3CA" w14:textId="17D5A0D9" w:rsidR="00947EF4" w:rsidRDefault="00947EF4" w:rsidP="23251733">
      <w:pPr>
        <w:pStyle w:val="Lijstalinea"/>
        <w:keepNext/>
        <w:keepLines/>
        <w:spacing w:line="280" w:lineRule="exact"/>
        <w:rPr>
          <w:lang w:val="en-US"/>
        </w:rPr>
      </w:pPr>
      <w:r>
        <w:t>Taal-/leesspecialist</w:t>
      </w:r>
    </w:p>
    <w:p w14:paraId="1AFBA761" w14:textId="77777777" w:rsidR="009A7A0D" w:rsidRDefault="00947EF4">
      <w:pPr>
        <w:pStyle w:val="Kop3"/>
        <w:keepNext/>
        <w:keepLines/>
        <w:spacing w:line="280" w:lineRule="exact"/>
        <w:rPr>
          <w:lang w:val="en-US"/>
        </w:rPr>
      </w:pPr>
      <w:r w:rsidRPr="3149DD50">
        <w:rPr>
          <w:rStyle w:val="Kop3Char"/>
          <w:color w:val="auto"/>
        </w:rPr>
        <w:br w:type="column"/>
      </w:r>
      <w:r>
        <w:br w:type="column"/>
      </w:r>
      <w:r>
        <w:t>Via het SWV en derden</w:t>
      </w:r>
    </w:p>
    <w:p w14:paraId="435106A9" w14:textId="3DEF58C0" w:rsidR="009A7A0D" w:rsidRDefault="00947EF4" w:rsidP="3149DD50">
      <w:pPr>
        <w:pStyle w:val="Lijstalinea"/>
        <w:keepNext/>
        <w:keepLines/>
        <w:spacing w:line="280" w:lineRule="exact"/>
        <w:rPr>
          <w:lang w:val="en-US"/>
        </w:rPr>
      </w:pPr>
      <w:r>
        <w:t>Begeleider passend onderwijs</w:t>
      </w:r>
      <w:r w:rsidR="687C6164">
        <w:t xml:space="preserve"> (BPO)</w:t>
      </w:r>
    </w:p>
    <w:p w14:paraId="167953BE" w14:textId="0F264411" w:rsidR="009A7A0D" w:rsidRDefault="00947EF4" w:rsidP="3149DD50">
      <w:pPr>
        <w:pStyle w:val="Lijstalinea"/>
        <w:keepNext/>
        <w:keepLines/>
        <w:spacing w:line="280" w:lineRule="exact"/>
        <w:rPr>
          <w:lang w:val="en-US"/>
        </w:rPr>
      </w:pPr>
      <w:r>
        <w:t>Gedrags</w:t>
      </w:r>
      <w:r w:rsidR="1252A2E3">
        <w:t>-</w:t>
      </w:r>
      <w:r>
        <w:t>wetenschapper</w:t>
      </w:r>
      <w:r w:rsidR="2C013C6F">
        <w:t xml:space="preserve"> </w:t>
      </w:r>
    </w:p>
    <w:p w14:paraId="7AED0D77" w14:textId="371910B9" w:rsidR="23251733" w:rsidRDefault="23251733" w:rsidP="23251733">
      <w:pPr>
        <w:pStyle w:val="Lijstalinea"/>
        <w:keepNext/>
        <w:keepLines/>
        <w:numPr>
          <w:ilvl w:val="0"/>
          <w:numId w:val="0"/>
        </w:numPr>
        <w:spacing w:line="280" w:lineRule="exact"/>
        <w:ind w:left="720"/>
        <w:rPr>
          <w:lang w:val="en-US"/>
        </w:rPr>
        <w:sectPr w:rsidR="23251733">
          <w:type w:val="continuous"/>
          <w:pgSz w:w="11906" w:h="16838"/>
          <w:pgMar w:top="1417" w:right="1417" w:bottom="1417" w:left="1417" w:header="708" w:footer="708" w:gutter="0"/>
          <w:cols w:num="3" w:sep="1" w:space="709"/>
          <w:titlePg/>
        </w:sectPr>
      </w:pPr>
    </w:p>
    <w:p w14:paraId="478E6B67" w14:textId="77777777" w:rsidR="009A7A0D" w:rsidRDefault="00947EF4">
      <w:pPr>
        <w:rPr>
          <w:lang w:val="en-US"/>
        </w:rPr>
      </w:pPr>
      <w:r>
        <w:t xml:space="preserve"> </w:t>
      </w:r>
      <w:r>
        <w:tab/>
      </w:r>
    </w:p>
    <w:p w14:paraId="3DBB1DEB" w14:textId="77777777" w:rsidR="009A7A0D" w:rsidRDefault="00947EF4">
      <w:pPr>
        <w:pStyle w:val="Kop2"/>
        <w:spacing w:line="280" w:lineRule="exact"/>
        <w:rPr>
          <w:lang w:val="en-US"/>
        </w:rPr>
      </w:pPr>
      <w:r>
        <w:t xml:space="preserve">Voorzieningen </w:t>
      </w:r>
    </w:p>
    <w:p w14:paraId="4E778F7F" w14:textId="77777777" w:rsidR="009A7A0D" w:rsidRDefault="00947EF4">
      <w:pPr>
        <w:keepNext/>
        <w:keepLines/>
        <w:spacing w:line="280" w:lineRule="exact"/>
        <w:rPr>
          <w:lang w:val="en-US"/>
        </w:rPr>
      </w:pPr>
      <w:r>
        <w:t>Onze school heeft de volgende voorzieningen beschikbaar:</w:t>
      </w:r>
    </w:p>
    <w:p w14:paraId="5BC8CDC8" w14:textId="77777777" w:rsidR="009A7A0D" w:rsidRDefault="009A7A0D">
      <w:pPr>
        <w:keepNext/>
        <w:keepLines/>
        <w:rPr>
          <w:sz w:val="8"/>
          <w:szCs w:val="8"/>
          <w:lang w:val="en-US"/>
        </w:rPr>
      </w:pPr>
    </w:p>
    <w:p w14:paraId="19DEA1A9" w14:textId="77777777" w:rsidR="009A7A0D" w:rsidRDefault="009A7A0D">
      <w:pPr>
        <w:keepNext/>
        <w:keepLines/>
        <w:spacing w:line="280" w:lineRule="exact"/>
        <w:rPr>
          <w:lang w:val="en-US"/>
        </w:rPr>
        <w:sectPr w:rsidR="009A7A0D">
          <w:type w:val="continuous"/>
          <w:pgSz w:w="11906" w:h="16838"/>
          <w:pgMar w:top="1417" w:right="1417" w:bottom="1417" w:left="1417" w:header="708" w:footer="708" w:gutter="0"/>
          <w:cols w:space="708"/>
          <w:titlePg/>
        </w:sectPr>
      </w:pPr>
    </w:p>
    <w:p w14:paraId="0CECA105" w14:textId="77777777" w:rsidR="009A7A0D" w:rsidRDefault="00947EF4">
      <w:pPr>
        <w:pStyle w:val="Kop3"/>
        <w:keepNext/>
        <w:keepLines/>
        <w:spacing w:line="280" w:lineRule="exact"/>
        <w:rPr>
          <w:lang w:val="en-US"/>
        </w:rPr>
      </w:pPr>
      <w:r>
        <w:t>Via de school</w:t>
      </w:r>
    </w:p>
    <w:p w14:paraId="6CEA0160" w14:textId="77777777" w:rsidR="009A7A0D" w:rsidRDefault="00947EF4" w:rsidP="3149DD50">
      <w:pPr>
        <w:pStyle w:val="Lijstalinea"/>
        <w:keepNext/>
        <w:keepLines/>
        <w:spacing w:line="280" w:lineRule="exact"/>
        <w:rPr>
          <w:lang w:val="en-US"/>
        </w:rPr>
      </w:pPr>
      <w:r>
        <w:t>Time-out voorziening (met begeleiding)</w:t>
      </w:r>
    </w:p>
    <w:p w14:paraId="11579D84" w14:textId="093E2D7E" w:rsidR="688CBDEF" w:rsidRDefault="688CBDEF" w:rsidP="23251733">
      <w:pPr>
        <w:pStyle w:val="Lijstalinea"/>
        <w:keepNext/>
        <w:keepLines/>
        <w:spacing w:line="280" w:lineRule="exact"/>
        <w:rPr>
          <w:lang w:val="en-US"/>
        </w:rPr>
      </w:pPr>
      <w:r w:rsidRPr="547240F7">
        <w:rPr>
          <w:lang w:val="en-US"/>
        </w:rPr>
        <w:t>Interne voorziening De Kiem</w:t>
      </w:r>
    </w:p>
    <w:p w14:paraId="79667B60" w14:textId="10EE878F" w:rsidR="547240F7" w:rsidRDefault="547240F7" w:rsidP="547240F7">
      <w:pPr>
        <w:keepNext/>
        <w:keepLines/>
        <w:spacing w:line="280" w:lineRule="exact"/>
        <w:rPr>
          <w:lang w:val="en-US"/>
        </w:rPr>
      </w:pPr>
    </w:p>
    <w:p w14:paraId="60E91990" w14:textId="467D124C" w:rsidR="6E6E6E6A" w:rsidRDefault="6E6E6E6A" w:rsidP="547240F7">
      <w:pPr>
        <w:pStyle w:val="Kop3"/>
        <w:keepNext/>
        <w:keepLines/>
        <w:spacing w:line="280" w:lineRule="exact"/>
        <w:rPr>
          <w:lang w:val="en-US"/>
        </w:rPr>
      </w:pPr>
      <w:r>
        <w:t>Via het SWV en derden</w:t>
      </w:r>
    </w:p>
    <w:p w14:paraId="63E4460D" w14:textId="5ACC87EF" w:rsidR="6E6E6E6A" w:rsidRDefault="6E6E6E6A" w:rsidP="547240F7">
      <w:pPr>
        <w:pStyle w:val="Lijstalinea"/>
        <w:keepNext/>
        <w:keepLines/>
        <w:spacing w:line="280" w:lineRule="exact"/>
      </w:pPr>
      <w:r>
        <w:t>Comma</w:t>
      </w:r>
    </w:p>
    <w:p w14:paraId="07FB18BD" w14:textId="12051968" w:rsidR="6E6E6E6A" w:rsidRDefault="6E6E6E6A" w:rsidP="547240F7">
      <w:pPr>
        <w:pStyle w:val="Lijstalinea"/>
        <w:keepNext/>
        <w:keepLines/>
        <w:spacing w:line="280" w:lineRule="exact"/>
      </w:pPr>
      <w:r>
        <w:t>Doorstart</w:t>
      </w:r>
    </w:p>
    <w:p w14:paraId="32F173A5" w14:textId="065A6067" w:rsidR="6E6E6E6A" w:rsidRDefault="6E6E6E6A" w:rsidP="547240F7">
      <w:pPr>
        <w:pStyle w:val="Lijstalinea"/>
        <w:keepNext/>
        <w:keepLines/>
        <w:spacing w:line="280" w:lineRule="exact"/>
      </w:pPr>
      <w:r>
        <w:t>OPDC de Wending (beperkte plekken).</w:t>
      </w:r>
    </w:p>
    <w:p w14:paraId="4220C10D" w14:textId="5354F90C" w:rsidR="547240F7" w:rsidRDefault="547240F7" w:rsidP="547240F7">
      <w:pPr>
        <w:keepNext/>
        <w:keepLines/>
        <w:spacing w:line="280" w:lineRule="exact"/>
        <w:rPr>
          <w:lang w:val="en-US"/>
        </w:rPr>
      </w:pPr>
    </w:p>
    <w:p w14:paraId="6843A16E" w14:textId="77777777" w:rsidR="009A7A0D" w:rsidRDefault="00947EF4">
      <w:pPr>
        <w:pStyle w:val="Kop3"/>
        <w:keepNext/>
        <w:keepLines/>
        <w:spacing w:line="280" w:lineRule="exact"/>
        <w:rPr>
          <w:lang w:val="en-US"/>
        </w:rPr>
        <w:sectPr w:rsidR="009A7A0D">
          <w:type w:val="continuous"/>
          <w:pgSz w:w="11906" w:h="16838"/>
          <w:pgMar w:top="1417" w:right="1417" w:bottom="1417" w:left="1417" w:header="708" w:footer="708" w:gutter="0"/>
          <w:cols w:num="3" w:sep="1" w:space="709"/>
          <w:titlePg/>
        </w:sectPr>
      </w:pPr>
      <w:r w:rsidRPr="3149DD50">
        <w:rPr>
          <w:rStyle w:val="Kop3Char"/>
          <w:color w:val="auto"/>
        </w:rPr>
        <w:br w:type="column"/>
      </w:r>
      <w:r>
        <w:br w:type="column"/>
      </w:r>
    </w:p>
    <w:p w14:paraId="0594E5FC" w14:textId="77777777" w:rsidR="009A7A0D" w:rsidRDefault="00947EF4">
      <w:pPr>
        <w:rPr>
          <w:lang w:val="en-US"/>
        </w:rPr>
      </w:pPr>
      <w:r>
        <w:t xml:space="preserve"> </w:t>
      </w:r>
      <w:r>
        <w:tab/>
      </w:r>
    </w:p>
    <w:p w14:paraId="3C47B30A" w14:textId="77777777" w:rsidR="009A7A0D" w:rsidRDefault="009A7A0D">
      <w:pPr>
        <w:spacing w:after="160"/>
        <w:rPr>
          <w:lang w:val="en-US"/>
        </w:rPr>
      </w:pPr>
    </w:p>
    <w:sectPr w:rsidR="009A7A0D">
      <w:type w:val="continuous"/>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4A23F" w14:textId="77777777" w:rsidR="00520483" w:rsidRDefault="00520483">
      <w:r>
        <w:separator/>
      </w:r>
    </w:p>
  </w:endnote>
  <w:endnote w:type="continuationSeparator" w:id="0">
    <w:p w14:paraId="75ED8E68" w14:textId="77777777" w:rsidR="00520483" w:rsidRDefault="0052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0B22" w14:textId="77777777" w:rsidR="009A7A0D" w:rsidRDefault="3149DD50">
    <w:pPr>
      <w:pStyle w:val="Voettekst"/>
      <w:jc w:val="right"/>
    </w:pPr>
    <w:r>
      <w:t xml:space="preserve">Pagina </w:t>
    </w:r>
    <w:sdt>
      <w:sdtPr>
        <w:id w:val="-739119476"/>
        <w:docPartObj>
          <w:docPartGallery w:val="Page Numbers (Bottom of Page)"/>
          <w:docPartUnique/>
        </w:docPartObj>
      </w:sdtPr>
      <w:sdtEndPr/>
      <w:sdtContent>
        <w:r w:rsidR="00947EF4" w:rsidRPr="3149DD50">
          <w:rPr>
            <w:b/>
            <w:bCs/>
          </w:rPr>
          <w:fldChar w:fldCharType="begin"/>
        </w:r>
        <w:r w:rsidR="00947EF4" w:rsidRPr="3149DD50">
          <w:rPr>
            <w:b/>
            <w:bCs/>
          </w:rPr>
          <w:instrText xml:space="preserve"> PAGE   \* MERGEFORMAT </w:instrText>
        </w:r>
        <w:r w:rsidR="00947EF4" w:rsidRPr="3149DD50">
          <w:rPr>
            <w:b/>
            <w:bCs/>
          </w:rPr>
          <w:fldChar w:fldCharType="separate"/>
        </w:r>
        <w:r w:rsidRPr="3149DD50">
          <w:rPr>
            <w:b/>
            <w:bCs/>
          </w:rPr>
          <w:t>1</w:t>
        </w:r>
        <w:r w:rsidR="00947EF4" w:rsidRPr="3149DD50">
          <w:rPr>
            <w:b/>
            <w:bCs/>
          </w:rPr>
          <w:fldChar w:fldCharType="end"/>
        </w:r>
        <w:r>
          <w:t xml:space="preserve"> van </w:t>
        </w:r>
        <w:r w:rsidR="00947EF4" w:rsidRPr="3149DD50">
          <w:rPr>
            <w:b/>
            <w:bCs/>
          </w:rPr>
          <w:fldChar w:fldCharType="begin"/>
        </w:r>
        <w:r w:rsidR="00947EF4" w:rsidRPr="3149DD50">
          <w:rPr>
            <w:b/>
            <w:bCs/>
          </w:rPr>
          <w:instrText xml:space="preserve"> NUMPAGES </w:instrText>
        </w:r>
        <w:r w:rsidR="00947EF4" w:rsidRPr="3149DD50">
          <w:rPr>
            <w:b/>
            <w:bCs/>
          </w:rPr>
          <w:fldChar w:fldCharType="separate"/>
        </w:r>
        <w:r w:rsidRPr="3149DD50">
          <w:rPr>
            <w:b/>
            <w:bCs/>
          </w:rPr>
          <w:t>20</w:t>
        </w:r>
        <w:r w:rsidR="00947EF4" w:rsidRPr="3149DD50">
          <w:rPr>
            <w:b/>
            <w:bCs/>
          </w:rPr>
          <w:fldChar w:fldCharType="end"/>
        </w:r>
      </w:sdtContent>
    </w:sdt>
  </w:p>
  <w:p w14:paraId="2FBFE368" w14:textId="77777777" w:rsidR="009A7A0D" w:rsidRDefault="009A7A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7BBDE" w14:textId="77777777" w:rsidR="00520483" w:rsidRDefault="00520483">
      <w:r>
        <w:separator/>
      </w:r>
    </w:p>
  </w:footnote>
  <w:footnote w:type="continuationSeparator" w:id="0">
    <w:p w14:paraId="05ECA053" w14:textId="77777777" w:rsidR="00520483" w:rsidRDefault="00520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549"/>
    <w:multiLevelType w:val="hybridMultilevel"/>
    <w:tmpl w:val="8DB4C85B"/>
    <w:name w:val="ol"/>
    <w:lvl w:ilvl="0" w:tplc="2CFE64E6">
      <w:start w:val="1"/>
      <w:numFmt w:val="decimal"/>
      <w:lvlText w:val="%1. "/>
      <w:lvlJc w:val="left"/>
      <w:pPr>
        <w:tabs>
          <w:tab w:val="left" w:pos="720"/>
        </w:tabs>
        <w:ind w:left="720" w:hanging="360"/>
      </w:pPr>
    </w:lvl>
    <w:lvl w:ilvl="1" w:tplc="2E3E7E78">
      <w:start w:val="1"/>
      <w:numFmt w:val="decimal"/>
      <w:lvlText w:val="%2. "/>
      <w:lvlJc w:val="left"/>
      <w:pPr>
        <w:tabs>
          <w:tab w:val="left" w:pos="720"/>
        </w:tabs>
        <w:ind w:left="1440" w:hanging="360"/>
      </w:pPr>
    </w:lvl>
    <w:lvl w:ilvl="2" w:tplc="3A289C26">
      <w:start w:val="1"/>
      <w:numFmt w:val="decimal"/>
      <w:lvlText w:val="%3. "/>
      <w:lvlJc w:val="left"/>
      <w:pPr>
        <w:tabs>
          <w:tab w:val="left" w:pos="720"/>
        </w:tabs>
        <w:ind w:left="2160" w:hanging="360"/>
      </w:pPr>
    </w:lvl>
    <w:lvl w:ilvl="3" w:tplc="08AAAA64">
      <w:start w:val="1"/>
      <w:numFmt w:val="decimal"/>
      <w:lvlText w:val="%4. "/>
      <w:lvlJc w:val="left"/>
      <w:pPr>
        <w:tabs>
          <w:tab w:val="left" w:pos="720"/>
        </w:tabs>
        <w:ind w:left="2880" w:hanging="360"/>
      </w:pPr>
    </w:lvl>
    <w:lvl w:ilvl="4" w:tplc="336896CA">
      <w:start w:val="1"/>
      <w:numFmt w:val="decimal"/>
      <w:lvlText w:val="%5. "/>
      <w:lvlJc w:val="left"/>
      <w:pPr>
        <w:tabs>
          <w:tab w:val="left" w:pos="720"/>
        </w:tabs>
        <w:ind w:left="3600" w:hanging="360"/>
      </w:pPr>
    </w:lvl>
    <w:lvl w:ilvl="5" w:tplc="5676565E">
      <w:start w:val="1"/>
      <w:numFmt w:val="decimal"/>
      <w:lvlText w:val="%6. "/>
      <w:lvlJc w:val="left"/>
      <w:pPr>
        <w:tabs>
          <w:tab w:val="left" w:pos="720"/>
        </w:tabs>
        <w:ind w:left="4320" w:hanging="360"/>
      </w:pPr>
    </w:lvl>
    <w:lvl w:ilvl="6" w:tplc="B178FDD6">
      <w:start w:val="1"/>
      <w:numFmt w:val="decimal"/>
      <w:lvlText w:val="%7. "/>
      <w:lvlJc w:val="left"/>
      <w:pPr>
        <w:tabs>
          <w:tab w:val="left" w:pos="720"/>
        </w:tabs>
        <w:ind w:left="5040" w:hanging="360"/>
      </w:pPr>
    </w:lvl>
    <w:lvl w:ilvl="7" w:tplc="87A07996">
      <w:start w:val="1"/>
      <w:numFmt w:val="decimal"/>
      <w:lvlText w:val="%8. "/>
      <w:lvlJc w:val="left"/>
      <w:pPr>
        <w:tabs>
          <w:tab w:val="left" w:pos="720"/>
        </w:tabs>
        <w:ind w:left="5760" w:hanging="360"/>
      </w:pPr>
    </w:lvl>
    <w:lvl w:ilvl="8" w:tplc="CA62B260">
      <w:start w:val="1"/>
      <w:numFmt w:val="decimal"/>
      <w:lvlText w:val="%9. "/>
      <w:lvlJc w:val="left"/>
      <w:pPr>
        <w:tabs>
          <w:tab w:val="left" w:pos="720"/>
        </w:tabs>
        <w:ind w:left="6480" w:hanging="360"/>
      </w:pPr>
    </w:lvl>
  </w:abstractNum>
  <w:abstractNum w:abstractNumId="1" w15:restartNumberingAfterBreak="0">
    <w:nsid w:val="01E26D37"/>
    <w:multiLevelType w:val="hybridMultilevel"/>
    <w:tmpl w:val="A7092458"/>
    <w:name w:val="ol"/>
    <w:lvl w:ilvl="0" w:tplc="62DE5B6A">
      <w:start w:val="1"/>
      <w:numFmt w:val="decimal"/>
      <w:lvlText w:val="%1. "/>
      <w:lvlJc w:val="left"/>
      <w:pPr>
        <w:tabs>
          <w:tab w:val="left" w:pos="720"/>
        </w:tabs>
        <w:ind w:left="720" w:hanging="360"/>
      </w:pPr>
    </w:lvl>
    <w:lvl w:ilvl="1" w:tplc="43BCD470">
      <w:start w:val="1"/>
      <w:numFmt w:val="decimal"/>
      <w:lvlText w:val="%2. "/>
      <w:lvlJc w:val="left"/>
      <w:pPr>
        <w:tabs>
          <w:tab w:val="left" w:pos="720"/>
        </w:tabs>
        <w:ind w:left="1440" w:hanging="360"/>
      </w:pPr>
    </w:lvl>
    <w:lvl w:ilvl="2" w:tplc="531006FA">
      <w:start w:val="1"/>
      <w:numFmt w:val="decimal"/>
      <w:lvlText w:val="%3. "/>
      <w:lvlJc w:val="left"/>
      <w:pPr>
        <w:tabs>
          <w:tab w:val="left" w:pos="720"/>
        </w:tabs>
        <w:ind w:left="2160" w:hanging="360"/>
      </w:pPr>
    </w:lvl>
    <w:lvl w:ilvl="3" w:tplc="1C80CB64">
      <w:start w:val="1"/>
      <w:numFmt w:val="decimal"/>
      <w:lvlText w:val="%4. "/>
      <w:lvlJc w:val="left"/>
      <w:pPr>
        <w:tabs>
          <w:tab w:val="left" w:pos="720"/>
        </w:tabs>
        <w:ind w:left="2880" w:hanging="360"/>
      </w:pPr>
    </w:lvl>
    <w:lvl w:ilvl="4" w:tplc="5DA4F776">
      <w:start w:val="1"/>
      <w:numFmt w:val="decimal"/>
      <w:lvlText w:val="%5. "/>
      <w:lvlJc w:val="left"/>
      <w:pPr>
        <w:tabs>
          <w:tab w:val="left" w:pos="720"/>
        </w:tabs>
        <w:ind w:left="3600" w:hanging="360"/>
      </w:pPr>
    </w:lvl>
    <w:lvl w:ilvl="5" w:tplc="0FF0DA2A">
      <w:start w:val="1"/>
      <w:numFmt w:val="decimal"/>
      <w:lvlText w:val="%6. "/>
      <w:lvlJc w:val="left"/>
      <w:pPr>
        <w:tabs>
          <w:tab w:val="left" w:pos="720"/>
        </w:tabs>
        <w:ind w:left="4320" w:hanging="360"/>
      </w:pPr>
    </w:lvl>
    <w:lvl w:ilvl="6" w:tplc="FDE4AACE">
      <w:start w:val="1"/>
      <w:numFmt w:val="decimal"/>
      <w:lvlText w:val="%7. "/>
      <w:lvlJc w:val="left"/>
      <w:pPr>
        <w:tabs>
          <w:tab w:val="left" w:pos="720"/>
        </w:tabs>
        <w:ind w:left="5040" w:hanging="360"/>
      </w:pPr>
    </w:lvl>
    <w:lvl w:ilvl="7" w:tplc="4EE87C4C">
      <w:start w:val="1"/>
      <w:numFmt w:val="decimal"/>
      <w:lvlText w:val="%8. "/>
      <w:lvlJc w:val="left"/>
      <w:pPr>
        <w:tabs>
          <w:tab w:val="left" w:pos="720"/>
        </w:tabs>
        <w:ind w:left="5760" w:hanging="360"/>
      </w:pPr>
    </w:lvl>
    <w:lvl w:ilvl="8" w:tplc="DE8A0808">
      <w:start w:val="1"/>
      <w:numFmt w:val="decimal"/>
      <w:lvlText w:val="%9. "/>
      <w:lvlJc w:val="left"/>
      <w:pPr>
        <w:tabs>
          <w:tab w:val="left" w:pos="720"/>
        </w:tabs>
        <w:ind w:left="6480" w:hanging="360"/>
      </w:pPr>
    </w:lvl>
  </w:abstractNum>
  <w:abstractNum w:abstractNumId="2" w15:restartNumberingAfterBreak="0">
    <w:nsid w:val="06627C9C"/>
    <w:multiLevelType w:val="hybridMultilevel"/>
    <w:tmpl w:val="3C1CF9EC"/>
    <w:lvl w:ilvl="0" w:tplc="FC4449BE">
      <w:start w:val="1"/>
      <w:numFmt w:val="bullet"/>
      <w:lvlText w:val="o"/>
      <w:lvlJc w:val="left"/>
      <w:pPr>
        <w:ind w:left="360" w:hanging="360"/>
      </w:pPr>
      <w:rPr>
        <w:rFonts w:ascii="Courier New" w:hAnsi="Courier New" w:cs="Courier New" w:hint="default"/>
      </w:rPr>
    </w:lvl>
    <w:lvl w:ilvl="1" w:tplc="68E4797E">
      <w:start w:val="1"/>
      <w:numFmt w:val="bullet"/>
      <w:lvlText w:val="o"/>
      <w:lvlJc w:val="left"/>
      <w:pPr>
        <w:ind w:left="1080" w:hanging="360"/>
      </w:pPr>
      <w:rPr>
        <w:rFonts w:ascii="Courier New" w:hAnsi="Courier New" w:cs="Courier New" w:hint="default"/>
      </w:rPr>
    </w:lvl>
    <w:lvl w:ilvl="2" w:tplc="7A6E6888">
      <w:start w:val="1"/>
      <w:numFmt w:val="bullet"/>
      <w:lvlText w:val=""/>
      <w:lvlJc w:val="left"/>
      <w:pPr>
        <w:ind w:left="1800" w:hanging="360"/>
      </w:pPr>
      <w:rPr>
        <w:rFonts w:ascii="Wingdings" w:hAnsi="Wingdings" w:hint="default"/>
      </w:rPr>
    </w:lvl>
    <w:lvl w:ilvl="3" w:tplc="8398D78A">
      <w:start w:val="1"/>
      <w:numFmt w:val="bullet"/>
      <w:lvlText w:val=""/>
      <w:lvlJc w:val="left"/>
      <w:pPr>
        <w:ind w:left="2520" w:hanging="360"/>
      </w:pPr>
      <w:rPr>
        <w:rFonts w:ascii="Symbol" w:hAnsi="Symbol" w:hint="default"/>
      </w:rPr>
    </w:lvl>
    <w:lvl w:ilvl="4" w:tplc="5D760688">
      <w:start w:val="1"/>
      <w:numFmt w:val="bullet"/>
      <w:lvlText w:val="o"/>
      <w:lvlJc w:val="left"/>
      <w:pPr>
        <w:ind w:left="3240" w:hanging="360"/>
      </w:pPr>
      <w:rPr>
        <w:rFonts w:ascii="Courier New" w:hAnsi="Courier New" w:cs="Courier New" w:hint="default"/>
      </w:rPr>
    </w:lvl>
    <w:lvl w:ilvl="5" w:tplc="F6B4F6D6">
      <w:start w:val="1"/>
      <w:numFmt w:val="bullet"/>
      <w:lvlText w:val=""/>
      <w:lvlJc w:val="left"/>
      <w:pPr>
        <w:ind w:left="3960" w:hanging="360"/>
      </w:pPr>
      <w:rPr>
        <w:rFonts w:ascii="Wingdings" w:hAnsi="Wingdings" w:hint="default"/>
      </w:rPr>
    </w:lvl>
    <w:lvl w:ilvl="6" w:tplc="F484F75C">
      <w:start w:val="1"/>
      <w:numFmt w:val="bullet"/>
      <w:lvlText w:val=""/>
      <w:lvlJc w:val="left"/>
      <w:pPr>
        <w:ind w:left="4680" w:hanging="360"/>
      </w:pPr>
      <w:rPr>
        <w:rFonts w:ascii="Symbol" w:hAnsi="Symbol" w:hint="default"/>
      </w:rPr>
    </w:lvl>
    <w:lvl w:ilvl="7" w:tplc="3ABCB488">
      <w:start w:val="1"/>
      <w:numFmt w:val="bullet"/>
      <w:lvlText w:val="o"/>
      <w:lvlJc w:val="left"/>
      <w:pPr>
        <w:ind w:left="5400" w:hanging="360"/>
      </w:pPr>
      <w:rPr>
        <w:rFonts w:ascii="Courier New" w:hAnsi="Courier New" w:cs="Courier New" w:hint="default"/>
      </w:rPr>
    </w:lvl>
    <w:lvl w:ilvl="8" w:tplc="771C0DAA">
      <w:start w:val="1"/>
      <w:numFmt w:val="bullet"/>
      <w:lvlText w:val=""/>
      <w:lvlJc w:val="left"/>
      <w:pPr>
        <w:ind w:left="6120" w:hanging="360"/>
      </w:pPr>
      <w:rPr>
        <w:rFonts w:ascii="Wingdings" w:hAnsi="Wingdings" w:hint="default"/>
      </w:rPr>
    </w:lvl>
  </w:abstractNum>
  <w:abstractNum w:abstractNumId="3" w15:restartNumberingAfterBreak="0">
    <w:nsid w:val="06965D0B"/>
    <w:multiLevelType w:val="hybridMultilevel"/>
    <w:tmpl w:val="D11F4FF0"/>
    <w:lvl w:ilvl="0" w:tplc="1506D9C8">
      <w:start w:val="1"/>
      <w:numFmt w:val="bullet"/>
      <w:lvlText w:val="o"/>
      <w:lvlJc w:val="left"/>
      <w:pPr>
        <w:ind w:left="360" w:hanging="360"/>
      </w:pPr>
      <w:rPr>
        <w:rFonts w:ascii="Courier New" w:hAnsi="Courier New" w:cs="Courier New" w:hint="default"/>
      </w:rPr>
    </w:lvl>
    <w:lvl w:ilvl="1" w:tplc="76064F8C">
      <w:start w:val="1"/>
      <w:numFmt w:val="bullet"/>
      <w:lvlText w:val="o"/>
      <w:lvlJc w:val="left"/>
      <w:pPr>
        <w:ind w:left="1080" w:hanging="360"/>
      </w:pPr>
      <w:rPr>
        <w:rFonts w:ascii="Courier New" w:hAnsi="Courier New" w:cs="Courier New" w:hint="default"/>
      </w:rPr>
    </w:lvl>
    <w:lvl w:ilvl="2" w:tplc="03A2B1AC">
      <w:start w:val="1"/>
      <w:numFmt w:val="bullet"/>
      <w:lvlText w:val=""/>
      <w:lvlJc w:val="left"/>
      <w:pPr>
        <w:ind w:left="1800" w:hanging="360"/>
      </w:pPr>
      <w:rPr>
        <w:rFonts w:ascii="Wingdings" w:hAnsi="Wingdings" w:hint="default"/>
      </w:rPr>
    </w:lvl>
    <w:lvl w:ilvl="3" w:tplc="B3C64BD4">
      <w:start w:val="1"/>
      <w:numFmt w:val="bullet"/>
      <w:lvlText w:val=""/>
      <w:lvlJc w:val="left"/>
      <w:pPr>
        <w:ind w:left="2520" w:hanging="360"/>
      </w:pPr>
      <w:rPr>
        <w:rFonts w:ascii="Symbol" w:hAnsi="Symbol" w:hint="default"/>
      </w:rPr>
    </w:lvl>
    <w:lvl w:ilvl="4" w:tplc="90905C1C">
      <w:start w:val="1"/>
      <w:numFmt w:val="bullet"/>
      <w:lvlText w:val="o"/>
      <w:lvlJc w:val="left"/>
      <w:pPr>
        <w:ind w:left="3240" w:hanging="360"/>
      </w:pPr>
      <w:rPr>
        <w:rFonts w:ascii="Courier New" w:hAnsi="Courier New" w:cs="Courier New" w:hint="default"/>
      </w:rPr>
    </w:lvl>
    <w:lvl w:ilvl="5" w:tplc="33EC3CB6">
      <w:start w:val="1"/>
      <w:numFmt w:val="bullet"/>
      <w:lvlText w:val=""/>
      <w:lvlJc w:val="left"/>
      <w:pPr>
        <w:ind w:left="3960" w:hanging="360"/>
      </w:pPr>
      <w:rPr>
        <w:rFonts w:ascii="Wingdings" w:hAnsi="Wingdings" w:hint="default"/>
      </w:rPr>
    </w:lvl>
    <w:lvl w:ilvl="6" w:tplc="6DD26BEC">
      <w:start w:val="1"/>
      <w:numFmt w:val="bullet"/>
      <w:lvlText w:val=""/>
      <w:lvlJc w:val="left"/>
      <w:pPr>
        <w:ind w:left="4680" w:hanging="360"/>
      </w:pPr>
      <w:rPr>
        <w:rFonts w:ascii="Symbol" w:hAnsi="Symbol" w:hint="default"/>
      </w:rPr>
    </w:lvl>
    <w:lvl w:ilvl="7" w:tplc="D8860B5E">
      <w:start w:val="1"/>
      <w:numFmt w:val="bullet"/>
      <w:lvlText w:val="o"/>
      <w:lvlJc w:val="left"/>
      <w:pPr>
        <w:ind w:left="5400" w:hanging="360"/>
      </w:pPr>
      <w:rPr>
        <w:rFonts w:ascii="Courier New" w:hAnsi="Courier New" w:cs="Courier New" w:hint="default"/>
      </w:rPr>
    </w:lvl>
    <w:lvl w:ilvl="8" w:tplc="9234518E">
      <w:start w:val="1"/>
      <w:numFmt w:val="bullet"/>
      <w:lvlText w:val=""/>
      <w:lvlJc w:val="left"/>
      <w:pPr>
        <w:ind w:left="6120" w:hanging="360"/>
      </w:pPr>
      <w:rPr>
        <w:rFonts w:ascii="Wingdings" w:hAnsi="Wingdings" w:hint="default"/>
      </w:rPr>
    </w:lvl>
  </w:abstractNum>
  <w:abstractNum w:abstractNumId="4" w15:restartNumberingAfterBreak="0">
    <w:nsid w:val="0832105E"/>
    <w:multiLevelType w:val="multilevel"/>
    <w:tmpl w:val="37FE9950"/>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A951CFF"/>
    <w:multiLevelType w:val="hybridMultilevel"/>
    <w:tmpl w:val="0F2FE182"/>
    <w:lvl w:ilvl="0" w:tplc="08A032C0">
      <w:start w:val="1"/>
      <w:numFmt w:val="bullet"/>
      <w:lvlText w:val="o"/>
      <w:lvlJc w:val="left"/>
      <w:pPr>
        <w:ind w:left="360" w:hanging="360"/>
      </w:pPr>
      <w:rPr>
        <w:rFonts w:ascii="Courier New" w:hAnsi="Courier New" w:cs="Courier New" w:hint="default"/>
      </w:rPr>
    </w:lvl>
    <w:lvl w:ilvl="1" w:tplc="4D5C262A">
      <w:start w:val="1"/>
      <w:numFmt w:val="bullet"/>
      <w:lvlText w:val="o"/>
      <w:lvlJc w:val="left"/>
      <w:pPr>
        <w:ind w:left="1080" w:hanging="360"/>
      </w:pPr>
      <w:rPr>
        <w:rFonts w:ascii="Courier New" w:hAnsi="Courier New" w:cs="Courier New" w:hint="default"/>
      </w:rPr>
    </w:lvl>
    <w:lvl w:ilvl="2" w:tplc="9A5E8DB6">
      <w:start w:val="1"/>
      <w:numFmt w:val="bullet"/>
      <w:lvlText w:val=""/>
      <w:lvlJc w:val="left"/>
      <w:pPr>
        <w:ind w:left="1800" w:hanging="360"/>
      </w:pPr>
      <w:rPr>
        <w:rFonts w:ascii="Wingdings" w:hAnsi="Wingdings" w:hint="default"/>
      </w:rPr>
    </w:lvl>
    <w:lvl w:ilvl="3" w:tplc="0554DDDA">
      <w:start w:val="1"/>
      <w:numFmt w:val="bullet"/>
      <w:lvlText w:val=""/>
      <w:lvlJc w:val="left"/>
      <w:pPr>
        <w:ind w:left="2520" w:hanging="360"/>
      </w:pPr>
      <w:rPr>
        <w:rFonts w:ascii="Symbol" w:hAnsi="Symbol" w:hint="default"/>
      </w:rPr>
    </w:lvl>
    <w:lvl w:ilvl="4" w:tplc="7BC21F9C">
      <w:start w:val="1"/>
      <w:numFmt w:val="bullet"/>
      <w:lvlText w:val="o"/>
      <w:lvlJc w:val="left"/>
      <w:pPr>
        <w:ind w:left="3240" w:hanging="360"/>
      </w:pPr>
      <w:rPr>
        <w:rFonts w:ascii="Courier New" w:hAnsi="Courier New" w:cs="Courier New" w:hint="default"/>
      </w:rPr>
    </w:lvl>
    <w:lvl w:ilvl="5" w:tplc="1AE88AE2">
      <w:start w:val="1"/>
      <w:numFmt w:val="bullet"/>
      <w:lvlText w:val=""/>
      <w:lvlJc w:val="left"/>
      <w:pPr>
        <w:ind w:left="3960" w:hanging="360"/>
      </w:pPr>
      <w:rPr>
        <w:rFonts w:ascii="Wingdings" w:hAnsi="Wingdings" w:hint="default"/>
      </w:rPr>
    </w:lvl>
    <w:lvl w:ilvl="6" w:tplc="90A0E36A">
      <w:start w:val="1"/>
      <w:numFmt w:val="bullet"/>
      <w:lvlText w:val=""/>
      <w:lvlJc w:val="left"/>
      <w:pPr>
        <w:ind w:left="4680" w:hanging="360"/>
      </w:pPr>
      <w:rPr>
        <w:rFonts w:ascii="Symbol" w:hAnsi="Symbol" w:hint="default"/>
      </w:rPr>
    </w:lvl>
    <w:lvl w:ilvl="7" w:tplc="F626D17E">
      <w:start w:val="1"/>
      <w:numFmt w:val="bullet"/>
      <w:lvlText w:val="o"/>
      <w:lvlJc w:val="left"/>
      <w:pPr>
        <w:ind w:left="5400" w:hanging="360"/>
      </w:pPr>
      <w:rPr>
        <w:rFonts w:ascii="Courier New" w:hAnsi="Courier New" w:cs="Courier New" w:hint="default"/>
      </w:rPr>
    </w:lvl>
    <w:lvl w:ilvl="8" w:tplc="5DCE17CE">
      <w:start w:val="1"/>
      <w:numFmt w:val="bullet"/>
      <w:lvlText w:val=""/>
      <w:lvlJc w:val="left"/>
      <w:pPr>
        <w:ind w:left="6120" w:hanging="360"/>
      </w:pPr>
      <w:rPr>
        <w:rFonts w:ascii="Wingdings" w:hAnsi="Wingdings" w:hint="default"/>
      </w:rPr>
    </w:lvl>
  </w:abstractNum>
  <w:abstractNum w:abstractNumId="6" w15:restartNumberingAfterBreak="0">
    <w:nsid w:val="0B1711CB"/>
    <w:multiLevelType w:val="hybridMultilevel"/>
    <w:tmpl w:val="BDBC8552"/>
    <w:lvl w:ilvl="0" w:tplc="6CB6F5B4">
      <w:start w:val="1"/>
      <w:numFmt w:val="bullet"/>
      <w:lvlText w:val="o"/>
      <w:lvlJc w:val="left"/>
      <w:pPr>
        <w:ind w:left="360" w:hanging="360"/>
      </w:pPr>
      <w:rPr>
        <w:rFonts w:ascii="Courier New" w:hAnsi="Courier New" w:cs="Courier New" w:hint="default"/>
      </w:rPr>
    </w:lvl>
    <w:lvl w:ilvl="1" w:tplc="C4ACA920">
      <w:start w:val="1"/>
      <w:numFmt w:val="bullet"/>
      <w:lvlText w:val="o"/>
      <w:lvlJc w:val="left"/>
      <w:pPr>
        <w:ind w:left="1080" w:hanging="360"/>
      </w:pPr>
      <w:rPr>
        <w:rFonts w:ascii="Courier New" w:hAnsi="Courier New" w:cs="Courier New" w:hint="default"/>
      </w:rPr>
    </w:lvl>
    <w:lvl w:ilvl="2" w:tplc="AF7A6562">
      <w:start w:val="1"/>
      <w:numFmt w:val="bullet"/>
      <w:lvlText w:val=""/>
      <w:lvlJc w:val="left"/>
      <w:pPr>
        <w:ind w:left="1800" w:hanging="360"/>
      </w:pPr>
      <w:rPr>
        <w:rFonts w:ascii="Wingdings" w:hAnsi="Wingdings" w:hint="default"/>
      </w:rPr>
    </w:lvl>
    <w:lvl w:ilvl="3" w:tplc="00A04036">
      <w:start w:val="1"/>
      <w:numFmt w:val="bullet"/>
      <w:lvlText w:val=""/>
      <w:lvlJc w:val="left"/>
      <w:pPr>
        <w:ind w:left="2520" w:hanging="360"/>
      </w:pPr>
      <w:rPr>
        <w:rFonts w:ascii="Symbol" w:hAnsi="Symbol" w:hint="default"/>
      </w:rPr>
    </w:lvl>
    <w:lvl w:ilvl="4" w:tplc="E0DAA956">
      <w:start w:val="1"/>
      <w:numFmt w:val="bullet"/>
      <w:lvlText w:val="o"/>
      <w:lvlJc w:val="left"/>
      <w:pPr>
        <w:ind w:left="3240" w:hanging="360"/>
      </w:pPr>
      <w:rPr>
        <w:rFonts w:ascii="Courier New" w:hAnsi="Courier New" w:cs="Courier New" w:hint="default"/>
      </w:rPr>
    </w:lvl>
    <w:lvl w:ilvl="5" w:tplc="FBF46594">
      <w:start w:val="1"/>
      <w:numFmt w:val="bullet"/>
      <w:lvlText w:val=""/>
      <w:lvlJc w:val="left"/>
      <w:pPr>
        <w:ind w:left="3960" w:hanging="360"/>
      </w:pPr>
      <w:rPr>
        <w:rFonts w:ascii="Wingdings" w:hAnsi="Wingdings" w:hint="default"/>
      </w:rPr>
    </w:lvl>
    <w:lvl w:ilvl="6" w:tplc="51CEA7D6">
      <w:start w:val="1"/>
      <w:numFmt w:val="bullet"/>
      <w:lvlText w:val=""/>
      <w:lvlJc w:val="left"/>
      <w:pPr>
        <w:ind w:left="4680" w:hanging="360"/>
      </w:pPr>
      <w:rPr>
        <w:rFonts w:ascii="Symbol" w:hAnsi="Symbol" w:hint="default"/>
      </w:rPr>
    </w:lvl>
    <w:lvl w:ilvl="7" w:tplc="3F504CF6">
      <w:start w:val="1"/>
      <w:numFmt w:val="bullet"/>
      <w:lvlText w:val="o"/>
      <w:lvlJc w:val="left"/>
      <w:pPr>
        <w:ind w:left="5400" w:hanging="360"/>
      </w:pPr>
      <w:rPr>
        <w:rFonts w:ascii="Courier New" w:hAnsi="Courier New" w:cs="Courier New" w:hint="default"/>
      </w:rPr>
    </w:lvl>
    <w:lvl w:ilvl="8" w:tplc="02EEE5AC">
      <w:start w:val="1"/>
      <w:numFmt w:val="bullet"/>
      <w:lvlText w:val=""/>
      <w:lvlJc w:val="left"/>
      <w:pPr>
        <w:ind w:left="6120" w:hanging="360"/>
      </w:pPr>
      <w:rPr>
        <w:rFonts w:ascii="Wingdings" w:hAnsi="Wingdings" w:hint="default"/>
      </w:rPr>
    </w:lvl>
  </w:abstractNum>
  <w:abstractNum w:abstractNumId="7" w15:restartNumberingAfterBreak="0">
    <w:nsid w:val="0B6422CF"/>
    <w:multiLevelType w:val="hybridMultilevel"/>
    <w:tmpl w:val="78BA330F"/>
    <w:name w:val="ol"/>
    <w:lvl w:ilvl="0" w:tplc="9140CF96">
      <w:start w:val="1"/>
      <w:numFmt w:val="decimal"/>
      <w:lvlText w:val="%1. "/>
      <w:lvlJc w:val="left"/>
      <w:pPr>
        <w:tabs>
          <w:tab w:val="left" w:pos="720"/>
        </w:tabs>
        <w:ind w:left="720" w:hanging="360"/>
      </w:pPr>
    </w:lvl>
    <w:lvl w:ilvl="1" w:tplc="40FC6BBE">
      <w:start w:val="1"/>
      <w:numFmt w:val="decimal"/>
      <w:lvlText w:val="%2. "/>
      <w:lvlJc w:val="left"/>
      <w:pPr>
        <w:tabs>
          <w:tab w:val="left" w:pos="720"/>
        </w:tabs>
        <w:ind w:left="1440" w:hanging="360"/>
      </w:pPr>
    </w:lvl>
    <w:lvl w:ilvl="2" w:tplc="F2D6B944">
      <w:start w:val="1"/>
      <w:numFmt w:val="decimal"/>
      <w:lvlText w:val="%3. "/>
      <w:lvlJc w:val="left"/>
      <w:pPr>
        <w:tabs>
          <w:tab w:val="left" w:pos="720"/>
        </w:tabs>
        <w:ind w:left="2160" w:hanging="360"/>
      </w:pPr>
    </w:lvl>
    <w:lvl w:ilvl="3" w:tplc="DFC2930C">
      <w:start w:val="1"/>
      <w:numFmt w:val="decimal"/>
      <w:lvlText w:val="%4. "/>
      <w:lvlJc w:val="left"/>
      <w:pPr>
        <w:tabs>
          <w:tab w:val="left" w:pos="720"/>
        </w:tabs>
        <w:ind w:left="2880" w:hanging="360"/>
      </w:pPr>
    </w:lvl>
    <w:lvl w:ilvl="4" w:tplc="B9D804FA">
      <w:start w:val="1"/>
      <w:numFmt w:val="decimal"/>
      <w:lvlText w:val="%5. "/>
      <w:lvlJc w:val="left"/>
      <w:pPr>
        <w:tabs>
          <w:tab w:val="left" w:pos="720"/>
        </w:tabs>
        <w:ind w:left="3600" w:hanging="360"/>
      </w:pPr>
    </w:lvl>
    <w:lvl w:ilvl="5" w:tplc="6E74B68A">
      <w:start w:val="1"/>
      <w:numFmt w:val="decimal"/>
      <w:lvlText w:val="%6. "/>
      <w:lvlJc w:val="left"/>
      <w:pPr>
        <w:tabs>
          <w:tab w:val="left" w:pos="720"/>
        </w:tabs>
        <w:ind w:left="4320" w:hanging="360"/>
      </w:pPr>
    </w:lvl>
    <w:lvl w:ilvl="6" w:tplc="5CAA5DCC">
      <w:start w:val="1"/>
      <w:numFmt w:val="decimal"/>
      <w:lvlText w:val="%7. "/>
      <w:lvlJc w:val="left"/>
      <w:pPr>
        <w:tabs>
          <w:tab w:val="left" w:pos="720"/>
        </w:tabs>
        <w:ind w:left="5040" w:hanging="360"/>
      </w:pPr>
    </w:lvl>
    <w:lvl w:ilvl="7" w:tplc="F970EFE2">
      <w:start w:val="1"/>
      <w:numFmt w:val="decimal"/>
      <w:lvlText w:val="%8. "/>
      <w:lvlJc w:val="left"/>
      <w:pPr>
        <w:tabs>
          <w:tab w:val="left" w:pos="720"/>
        </w:tabs>
        <w:ind w:left="5760" w:hanging="360"/>
      </w:pPr>
    </w:lvl>
    <w:lvl w:ilvl="8" w:tplc="6910E5E8">
      <w:start w:val="1"/>
      <w:numFmt w:val="decimal"/>
      <w:lvlText w:val="%9. "/>
      <w:lvlJc w:val="left"/>
      <w:pPr>
        <w:tabs>
          <w:tab w:val="left" w:pos="720"/>
        </w:tabs>
        <w:ind w:left="6480" w:hanging="360"/>
      </w:pPr>
    </w:lvl>
  </w:abstractNum>
  <w:abstractNum w:abstractNumId="8" w15:restartNumberingAfterBreak="0">
    <w:nsid w:val="107B773D"/>
    <w:multiLevelType w:val="hybridMultilevel"/>
    <w:tmpl w:val="10DE9AE6"/>
    <w:name w:val="ol"/>
    <w:lvl w:ilvl="0" w:tplc="29004604">
      <w:start w:val="1"/>
      <w:numFmt w:val="decimal"/>
      <w:lvlText w:val="%1. "/>
      <w:lvlJc w:val="left"/>
      <w:pPr>
        <w:tabs>
          <w:tab w:val="left" w:pos="720"/>
        </w:tabs>
        <w:ind w:left="720" w:hanging="360"/>
      </w:pPr>
    </w:lvl>
    <w:lvl w:ilvl="1" w:tplc="6B1CA300">
      <w:start w:val="1"/>
      <w:numFmt w:val="decimal"/>
      <w:lvlText w:val="%2. "/>
      <w:lvlJc w:val="left"/>
      <w:pPr>
        <w:tabs>
          <w:tab w:val="left" w:pos="720"/>
        </w:tabs>
        <w:ind w:left="1440" w:hanging="360"/>
      </w:pPr>
    </w:lvl>
    <w:lvl w:ilvl="2" w:tplc="D82A6FC2">
      <w:start w:val="1"/>
      <w:numFmt w:val="decimal"/>
      <w:lvlText w:val="%3. "/>
      <w:lvlJc w:val="left"/>
      <w:pPr>
        <w:tabs>
          <w:tab w:val="left" w:pos="720"/>
        </w:tabs>
        <w:ind w:left="2160" w:hanging="360"/>
      </w:pPr>
    </w:lvl>
    <w:lvl w:ilvl="3" w:tplc="D7C2EDAE">
      <w:start w:val="1"/>
      <w:numFmt w:val="decimal"/>
      <w:lvlText w:val="%4. "/>
      <w:lvlJc w:val="left"/>
      <w:pPr>
        <w:tabs>
          <w:tab w:val="left" w:pos="720"/>
        </w:tabs>
        <w:ind w:left="2880" w:hanging="360"/>
      </w:pPr>
    </w:lvl>
    <w:lvl w:ilvl="4" w:tplc="E1FAD8F2">
      <w:start w:val="1"/>
      <w:numFmt w:val="decimal"/>
      <w:lvlText w:val="%5. "/>
      <w:lvlJc w:val="left"/>
      <w:pPr>
        <w:tabs>
          <w:tab w:val="left" w:pos="720"/>
        </w:tabs>
        <w:ind w:left="3600" w:hanging="360"/>
      </w:pPr>
    </w:lvl>
    <w:lvl w:ilvl="5" w:tplc="6EC299AC">
      <w:start w:val="1"/>
      <w:numFmt w:val="decimal"/>
      <w:lvlText w:val="%6. "/>
      <w:lvlJc w:val="left"/>
      <w:pPr>
        <w:tabs>
          <w:tab w:val="left" w:pos="720"/>
        </w:tabs>
        <w:ind w:left="4320" w:hanging="360"/>
      </w:pPr>
    </w:lvl>
    <w:lvl w:ilvl="6" w:tplc="0C14A4B0">
      <w:start w:val="1"/>
      <w:numFmt w:val="decimal"/>
      <w:lvlText w:val="%7. "/>
      <w:lvlJc w:val="left"/>
      <w:pPr>
        <w:tabs>
          <w:tab w:val="left" w:pos="720"/>
        </w:tabs>
        <w:ind w:left="5040" w:hanging="360"/>
      </w:pPr>
    </w:lvl>
    <w:lvl w:ilvl="7" w:tplc="972CF770">
      <w:start w:val="1"/>
      <w:numFmt w:val="decimal"/>
      <w:lvlText w:val="%8. "/>
      <w:lvlJc w:val="left"/>
      <w:pPr>
        <w:tabs>
          <w:tab w:val="left" w:pos="720"/>
        </w:tabs>
        <w:ind w:left="5760" w:hanging="360"/>
      </w:pPr>
    </w:lvl>
    <w:lvl w:ilvl="8" w:tplc="1D440C0A">
      <w:start w:val="1"/>
      <w:numFmt w:val="decimal"/>
      <w:lvlText w:val="%9. "/>
      <w:lvlJc w:val="left"/>
      <w:pPr>
        <w:tabs>
          <w:tab w:val="left" w:pos="720"/>
        </w:tabs>
        <w:ind w:left="6480" w:hanging="360"/>
      </w:pPr>
    </w:lvl>
  </w:abstractNum>
  <w:abstractNum w:abstractNumId="9" w15:restartNumberingAfterBreak="0">
    <w:nsid w:val="11DE1C80"/>
    <w:multiLevelType w:val="hybridMultilevel"/>
    <w:tmpl w:val="D7A79FE9"/>
    <w:name w:val="ol"/>
    <w:lvl w:ilvl="0" w:tplc="72883F80">
      <w:start w:val="1"/>
      <w:numFmt w:val="decimal"/>
      <w:lvlText w:val="%1. "/>
      <w:lvlJc w:val="left"/>
      <w:pPr>
        <w:tabs>
          <w:tab w:val="left" w:pos="720"/>
        </w:tabs>
        <w:ind w:left="720" w:hanging="360"/>
      </w:pPr>
    </w:lvl>
    <w:lvl w:ilvl="1" w:tplc="8A3246CC">
      <w:start w:val="1"/>
      <w:numFmt w:val="decimal"/>
      <w:lvlText w:val="%2. "/>
      <w:lvlJc w:val="left"/>
      <w:pPr>
        <w:tabs>
          <w:tab w:val="left" w:pos="720"/>
        </w:tabs>
        <w:ind w:left="1440" w:hanging="360"/>
      </w:pPr>
    </w:lvl>
    <w:lvl w:ilvl="2" w:tplc="7EE20980">
      <w:start w:val="1"/>
      <w:numFmt w:val="decimal"/>
      <w:lvlText w:val="%3. "/>
      <w:lvlJc w:val="left"/>
      <w:pPr>
        <w:tabs>
          <w:tab w:val="left" w:pos="720"/>
        </w:tabs>
        <w:ind w:left="2160" w:hanging="360"/>
      </w:pPr>
    </w:lvl>
    <w:lvl w:ilvl="3" w:tplc="C3B6C45A">
      <w:start w:val="1"/>
      <w:numFmt w:val="decimal"/>
      <w:lvlText w:val="%4. "/>
      <w:lvlJc w:val="left"/>
      <w:pPr>
        <w:tabs>
          <w:tab w:val="left" w:pos="720"/>
        </w:tabs>
        <w:ind w:left="2880" w:hanging="360"/>
      </w:pPr>
    </w:lvl>
    <w:lvl w:ilvl="4" w:tplc="5D0C26B8">
      <w:start w:val="1"/>
      <w:numFmt w:val="decimal"/>
      <w:lvlText w:val="%5. "/>
      <w:lvlJc w:val="left"/>
      <w:pPr>
        <w:tabs>
          <w:tab w:val="left" w:pos="720"/>
        </w:tabs>
        <w:ind w:left="3600" w:hanging="360"/>
      </w:pPr>
    </w:lvl>
    <w:lvl w:ilvl="5" w:tplc="B53A2AFE">
      <w:start w:val="1"/>
      <w:numFmt w:val="decimal"/>
      <w:lvlText w:val="%6. "/>
      <w:lvlJc w:val="left"/>
      <w:pPr>
        <w:tabs>
          <w:tab w:val="left" w:pos="720"/>
        </w:tabs>
        <w:ind w:left="4320" w:hanging="360"/>
      </w:pPr>
    </w:lvl>
    <w:lvl w:ilvl="6" w:tplc="D22EB448">
      <w:start w:val="1"/>
      <w:numFmt w:val="decimal"/>
      <w:lvlText w:val="%7. "/>
      <w:lvlJc w:val="left"/>
      <w:pPr>
        <w:tabs>
          <w:tab w:val="left" w:pos="720"/>
        </w:tabs>
        <w:ind w:left="5040" w:hanging="360"/>
      </w:pPr>
    </w:lvl>
    <w:lvl w:ilvl="7" w:tplc="CB9EF5FC">
      <w:start w:val="1"/>
      <w:numFmt w:val="decimal"/>
      <w:lvlText w:val="%8. "/>
      <w:lvlJc w:val="left"/>
      <w:pPr>
        <w:tabs>
          <w:tab w:val="left" w:pos="720"/>
        </w:tabs>
        <w:ind w:left="5760" w:hanging="360"/>
      </w:pPr>
    </w:lvl>
    <w:lvl w:ilvl="8" w:tplc="72D61570">
      <w:start w:val="1"/>
      <w:numFmt w:val="decimal"/>
      <w:lvlText w:val="%9. "/>
      <w:lvlJc w:val="left"/>
      <w:pPr>
        <w:tabs>
          <w:tab w:val="left" w:pos="720"/>
        </w:tabs>
        <w:ind w:left="6480" w:hanging="360"/>
      </w:pPr>
    </w:lvl>
  </w:abstractNum>
  <w:abstractNum w:abstractNumId="10" w15:restartNumberingAfterBreak="0">
    <w:nsid w:val="190B65E3"/>
    <w:multiLevelType w:val="hybridMultilevel"/>
    <w:tmpl w:val="0540CE56"/>
    <w:name w:val="ol"/>
    <w:lvl w:ilvl="0" w:tplc="1DFCAC00">
      <w:start w:val="1"/>
      <w:numFmt w:val="decimal"/>
      <w:lvlText w:val="%1. "/>
      <w:lvlJc w:val="left"/>
      <w:pPr>
        <w:tabs>
          <w:tab w:val="left" w:pos="720"/>
        </w:tabs>
        <w:ind w:left="720" w:hanging="360"/>
      </w:pPr>
    </w:lvl>
    <w:lvl w:ilvl="1" w:tplc="EAF429D6">
      <w:start w:val="1"/>
      <w:numFmt w:val="decimal"/>
      <w:lvlText w:val="%2. "/>
      <w:lvlJc w:val="left"/>
      <w:pPr>
        <w:tabs>
          <w:tab w:val="left" w:pos="720"/>
        </w:tabs>
        <w:ind w:left="1440" w:hanging="360"/>
      </w:pPr>
    </w:lvl>
    <w:lvl w:ilvl="2" w:tplc="820CA7F6">
      <w:start w:val="1"/>
      <w:numFmt w:val="decimal"/>
      <w:lvlText w:val="%3. "/>
      <w:lvlJc w:val="left"/>
      <w:pPr>
        <w:tabs>
          <w:tab w:val="left" w:pos="720"/>
        </w:tabs>
        <w:ind w:left="2160" w:hanging="360"/>
      </w:pPr>
    </w:lvl>
    <w:lvl w:ilvl="3" w:tplc="0A64EE14">
      <w:start w:val="1"/>
      <w:numFmt w:val="decimal"/>
      <w:lvlText w:val="%4. "/>
      <w:lvlJc w:val="left"/>
      <w:pPr>
        <w:tabs>
          <w:tab w:val="left" w:pos="720"/>
        </w:tabs>
        <w:ind w:left="2880" w:hanging="360"/>
      </w:pPr>
    </w:lvl>
    <w:lvl w:ilvl="4" w:tplc="FCF01622">
      <w:start w:val="1"/>
      <w:numFmt w:val="decimal"/>
      <w:lvlText w:val="%5. "/>
      <w:lvlJc w:val="left"/>
      <w:pPr>
        <w:tabs>
          <w:tab w:val="left" w:pos="720"/>
        </w:tabs>
        <w:ind w:left="3600" w:hanging="360"/>
      </w:pPr>
    </w:lvl>
    <w:lvl w:ilvl="5" w:tplc="6BB68F82">
      <w:start w:val="1"/>
      <w:numFmt w:val="decimal"/>
      <w:lvlText w:val="%6. "/>
      <w:lvlJc w:val="left"/>
      <w:pPr>
        <w:tabs>
          <w:tab w:val="left" w:pos="720"/>
        </w:tabs>
        <w:ind w:left="4320" w:hanging="360"/>
      </w:pPr>
    </w:lvl>
    <w:lvl w:ilvl="6" w:tplc="DC46E402">
      <w:start w:val="1"/>
      <w:numFmt w:val="decimal"/>
      <w:lvlText w:val="%7. "/>
      <w:lvlJc w:val="left"/>
      <w:pPr>
        <w:tabs>
          <w:tab w:val="left" w:pos="720"/>
        </w:tabs>
        <w:ind w:left="5040" w:hanging="360"/>
      </w:pPr>
    </w:lvl>
    <w:lvl w:ilvl="7" w:tplc="A13CFAEE">
      <w:start w:val="1"/>
      <w:numFmt w:val="decimal"/>
      <w:lvlText w:val="%8. "/>
      <w:lvlJc w:val="left"/>
      <w:pPr>
        <w:tabs>
          <w:tab w:val="left" w:pos="720"/>
        </w:tabs>
        <w:ind w:left="5760" w:hanging="360"/>
      </w:pPr>
    </w:lvl>
    <w:lvl w:ilvl="8" w:tplc="0486D0FE">
      <w:start w:val="1"/>
      <w:numFmt w:val="decimal"/>
      <w:lvlText w:val="%9. "/>
      <w:lvlJc w:val="left"/>
      <w:pPr>
        <w:tabs>
          <w:tab w:val="left" w:pos="720"/>
        </w:tabs>
        <w:ind w:left="6480" w:hanging="360"/>
      </w:pPr>
    </w:lvl>
  </w:abstractNum>
  <w:abstractNum w:abstractNumId="11" w15:restartNumberingAfterBreak="0">
    <w:nsid w:val="1AE631CC"/>
    <w:multiLevelType w:val="hybridMultilevel"/>
    <w:tmpl w:val="E8F80A4F"/>
    <w:name w:val="ul"/>
    <w:lvl w:ilvl="0" w:tplc="6CF45052">
      <w:numFmt w:val="bullet"/>
      <w:lvlText w:val="•"/>
      <w:lvlJc w:val="left"/>
      <w:pPr>
        <w:tabs>
          <w:tab w:val="left" w:pos="720"/>
        </w:tabs>
        <w:ind w:left="720" w:hanging="360"/>
      </w:pPr>
    </w:lvl>
    <w:lvl w:ilvl="1" w:tplc="D21C248E">
      <w:numFmt w:val="bullet"/>
      <w:lvlText w:val="○"/>
      <w:lvlJc w:val="left"/>
      <w:pPr>
        <w:tabs>
          <w:tab w:val="left" w:pos="720"/>
        </w:tabs>
        <w:ind w:left="1440" w:hanging="360"/>
      </w:pPr>
    </w:lvl>
    <w:lvl w:ilvl="2" w:tplc="C212A8D4">
      <w:numFmt w:val="bullet"/>
      <w:lvlText w:val="◾"/>
      <w:lvlJc w:val="left"/>
      <w:pPr>
        <w:tabs>
          <w:tab w:val="left" w:pos="720"/>
        </w:tabs>
        <w:ind w:left="2160" w:hanging="360"/>
      </w:pPr>
    </w:lvl>
    <w:lvl w:ilvl="3" w:tplc="42040B38">
      <w:numFmt w:val="bullet"/>
      <w:lvlText w:val="○"/>
      <w:lvlJc w:val="left"/>
      <w:pPr>
        <w:tabs>
          <w:tab w:val="left" w:pos="720"/>
        </w:tabs>
        <w:ind w:left="2880" w:hanging="360"/>
      </w:pPr>
    </w:lvl>
    <w:lvl w:ilvl="4" w:tplc="D4B23680">
      <w:numFmt w:val="bullet"/>
      <w:lvlText w:val="•"/>
      <w:lvlJc w:val="left"/>
      <w:pPr>
        <w:tabs>
          <w:tab w:val="left" w:pos="720"/>
        </w:tabs>
        <w:ind w:left="3600" w:hanging="360"/>
      </w:pPr>
    </w:lvl>
    <w:lvl w:ilvl="5" w:tplc="15744718">
      <w:numFmt w:val="bullet"/>
      <w:lvlText w:val="○"/>
      <w:lvlJc w:val="left"/>
      <w:pPr>
        <w:tabs>
          <w:tab w:val="left" w:pos="720"/>
        </w:tabs>
        <w:ind w:left="4320" w:hanging="360"/>
      </w:pPr>
    </w:lvl>
    <w:lvl w:ilvl="6" w:tplc="C7CEDDA4">
      <w:numFmt w:val="bullet"/>
      <w:lvlText w:val="•"/>
      <w:lvlJc w:val="left"/>
      <w:pPr>
        <w:tabs>
          <w:tab w:val="left" w:pos="720"/>
        </w:tabs>
        <w:ind w:left="5040" w:hanging="360"/>
      </w:pPr>
    </w:lvl>
    <w:lvl w:ilvl="7" w:tplc="820A306A">
      <w:numFmt w:val="bullet"/>
      <w:lvlText w:val="○"/>
      <w:lvlJc w:val="left"/>
      <w:pPr>
        <w:tabs>
          <w:tab w:val="left" w:pos="720"/>
        </w:tabs>
        <w:ind w:left="5760" w:hanging="360"/>
      </w:pPr>
    </w:lvl>
    <w:lvl w:ilvl="8" w:tplc="AAD64956">
      <w:numFmt w:val="bullet"/>
      <w:lvlText w:val="◾"/>
      <w:lvlJc w:val="left"/>
      <w:pPr>
        <w:tabs>
          <w:tab w:val="left" w:pos="720"/>
        </w:tabs>
        <w:ind w:left="6480" w:hanging="360"/>
      </w:pPr>
    </w:lvl>
  </w:abstractNum>
  <w:abstractNum w:abstractNumId="12" w15:restartNumberingAfterBreak="0">
    <w:nsid w:val="33F86A94"/>
    <w:multiLevelType w:val="hybridMultilevel"/>
    <w:tmpl w:val="7F44D298"/>
    <w:lvl w:ilvl="0" w:tplc="C20A90BA">
      <w:start w:val="1"/>
      <w:numFmt w:val="bullet"/>
      <w:lvlText w:val="o"/>
      <w:lvlJc w:val="left"/>
      <w:pPr>
        <w:ind w:left="360" w:hanging="360"/>
      </w:pPr>
      <w:rPr>
        <w:rFonts w:ascii="Courier New" w:hAnsi="Courier New" w:cs="Courier New" w:hint="default"/>
      </w:rPr>
    </w:lvl>
    <w:lvl w:ilvl="1" w:tplc="CFA0A628">
      <w:start w:val="1"/>
      <w:numFmt w:val="bullet"/>
      <w:lvlText w:val="o"/>
      <w:lvlJc w:val="left"/>
      <w:pPr>
        <w:ind w:left="1080" w:hanging="360"/>
      </w:pPr>
      <w:rPr>
        <w:rFonts w:ascii="Courier New" w:hAnsi="Courier New" w:cs="Courier New" w:hint="default"/>
      </w:rPr>
    </w:lvl>
    <w:lvl w:ilvl="2" w:tplc="DB840A98">
      <w:start w:val="1"/>
      <w:numFmt w:val="bullet"/>
      <w:lvlText w:val=""/>
      <w:lvlJc w:val="left"/>
      <w:pPr>
        <w:ind w:left="1800" w:hanging="360"/>
      </w:pPr>
      <w:rPr>
        <w:rFonts w:ascii="Wingdings" w:hAnsi="Wingdings" w:hint="default"/>
      </w:rPr>
    </w:lvl>
    <w:lvl w:ilvl="3" w:tplc="E398E244">
      <w:start w:val="1"/>
      <w:numFmt w:val="bullet"/>
      <w:lvlText w:val=""/>
      <w:lvlJc w:val="left"/>
      <w:pPr>
        <w:ind w:left="2520" w:hanging="360"/>
      </w:pPr>
      <w:rPr>
        <w:rFonts w:ascii="Symbol" w:hAnsi="Symbol" w:hint="default"/>
      </w:rPr>
    </w:lvl>
    <w:lvl w:ilvl="4" w:tplc="DA48BBD6">
      <w:start w:val="1"/>
      <w:numFmt w:val="bullet"/>
      <w:lvlText w:val="o"/>
      <w:lvlJc w:val="left"/>
      <w:pPr>
        <w:ind w:left="3240" w:hanging="360"/>
      </w:pPr>
      <w:rPr>
        <w:rFonts w:ascii="Courier New" w:hAnsi="Courier New" w:cs="Courier New" w:hint="default"/>
      </w:rPr>
    </w:lvl>
    <w:lvl w:ilvl="5" w:tplc="B8C8731E">
      <w:start w:val="1"/>
      <w:numFmt w:val="bullet"/>
      <w:lvlText w:val=""/>
      <w:lvlJc w:val="left"/>
      <w:pPr>
        <w:ind w:left="3960" w:hanging="360"/>
      </w:pPr>
      <w:rPr>
        <w:rFonts w:ascii="Wingdings" w:hAnsi="Wingdings" w:hint="default"/>
      </w:rPr>
    </w:lvl>
    <w:lvl w:ilvl="6" w:tplc="E904D2F0">
      <w:start w:val="1"/>
      <w:numFmt w:val="bullet"/>
      <w:lvlText w:val=""/>
      <w:lvlJc w:val="left"/>
      <w:pPr>
        <w:ind w:left="4680" w:hanging="360"/>
      </w:pPr>
      <w:rPr>
        <w:rFonts w:ascii="Symbol" w:hAnsi="Symbol" w:hint="default"/>
      </w:rPr>
    </w:lvl>
    <w:lvl w:ilvl="7" w:tplc="F9C6BAFE">
      <w:start w:val="1"/>
      <w:numFmt w:val="bullet"/>
      <w:lvlText w:val="o"/>
      <w:lvlJc w:val="left"/>
      <w:pPr>
        <w:ind w:left="5400" w:hanging="360"/>
      </w:pPr>
      <w:rPr>
        <w:rFonts w:ascii="Courier New" w:hAnsi="Courier New" w:cs="Courier New" w:hint="default"/>
      </w:rPr>
    </w:lvl>
    <w:lvl w:ilvl="8" w:tplc="3B5EDA0A">
      <w:start w:val="1"/>
      <w:numFmt w:val="bullet"/>
      <w:lvlText w:val=""/>
      <w:lvlJc w:val="left"/>
      <w:pPr>
        <w:ind w:left="6120" w:hanging="360"/>
      </w:pPr>
      <w:rPr>
        <w:rFonts w:ascii="Wingdings" w:hAnsi="Wingdings" w:hint="default"/>
      </w:rPr>
    </w:lvl>
  </w:abstractNum>
  <w:abstractNum w:abstractNumId="13" w15:restartNumberingAfterBreak="0">
    <w:nsid w:val="35B65857"/>
    <w:multiLevelType w:val="hybridMultilevel"/>
    <w:tmpl w:val="DCB6D7FC"/>
    <w:lvl w:ilvl="0" w:tplc="0F46376C">
      <w:start w:val="1"/>
      <w:numFmt w:val="bullet"/>
      <w:lvlText w:val="o"/>
      <w:lvlJc w:val="left"/>
      <w:pPr>
        <w:ind w:left="360" w:hanging="360"/>
      </w:pPr>
      <w:rPr>
        <w:rFonts w:ascii="Courier New" w:hAnsi="Courier New" w:cs="Courier New" w:hint="default"/>
      </w:rPr>
    </w:lvl>
    <w:lvl w:ilvl="1" w:tplc="B2281BA6">
      <w:start w:val="1"/>
      <w:numFmt w:val="bullet"/>
      <w:lvlText w:val="o"/>
      <w:lvlJc w:val="left"/>
      <w:pPr>
        <w:ind w:left="1080" w:hanging="360"/>
      </w:pPr>
      <w:rPr>
        <w:rFonts w:ascii="Courier New" w:hAnsi="Courier New" w:cs="Courier New" w:hint="default"/>
      </w:rPr>
    </w:lvl>
    <w:lvl w:ilvl="2" w:tplc="169A89D8">
      <w:start w:val="1"/>
      <w:numFmt w:val="bullet"/>
      <w:lvlText w:val=""/>
      <w:lvlJc w:val="left"/>
      <w:pPr>
        <w:ind w:left="1800" w:hanging="360"/>
      </w:pPr>
      <w:rPr>
        <w:rFonts w:ascii="Wingdings" w:hAnsi="Wingdings" w:hint="default"/>
      </w:rPr>
    </w:lvl>
    <w:lvl w:ilvl="3" w:tplc="A95CE00E">
      <w:start w:val="1"/>
      <w:numFmt w:val="bullet"/>
      <w:lvlText w:val=""/>
      <w:lvlJc w:val="left"/>
      <w:pPr>
        <w:ind w:left="2520" w:hanging="360"/>
      </w:pPr>
      <w:rPr>
        <w:rFonts w:ascii="Symbol" w:hAnsi="Symbol" w:hint="default"/>
      </w:rPr>
    </w:lvl>
    <w:lvl w:ilvl="4" w:tplc="21C84FF8">
      <w:start w:val="1"/>
      <w:numFmt w:val="bullet"/>
      <w:lvlText w:val="o"/>
      <w:lvlJc w:val="left"/>
      <w:pPr>
        <w:ind w:left="3240" w:hanging="360"/>
      </w:pPr>
      <w:rPr>
        <w:rFonts w:ascii="Courier New" w:hAnsi="Courier New" w:cs="Courier New" w:hint="default"/>
      </w:rPr>
    </w:lvl>
    <w:lvl w:ilvl="5" w:tplc="582E3EBE">
      <w:start w:val="1"/>
      <w:numFmt w:val="bullet"/>
      <w:lvlText w:val=""/>
      <w:lvlJc w:val="left"/>
      <w:pPr>
        <w:ind w:left="3960" w:hanging="360"/>
      </w:pPr>
      <w:rPr>
        <w:rFonts w:ascii="Wingdings" w:hAnsi="Wingdings" w:hint="default"/>
      </w:rPr>
    </w:lvl>
    <w:lvl w:ilvl="6" w:tplc="92044CBE">
      <w:start w:val="1"/>
      <w:numFmt w:val="bullet"/>
      <w:lvlText w:val=""/>
      <w:lvlJc w:val="left"/>
      <w:pPr>
        <w:ind w:left="4680" w:hanging="360"/>
      </w:pPr>
      <w:rPr>
        <w:rFonts w:ascii="Symbol" w:hAnsi="Symbol" w:hint="default"/>
      </w:rPr>
    </w:lvl>
    <w:lvl w:ilvl="7" w:tplc="89701AF2">
      <w:start w:val="1"/>
      <w:numFmt w:val="bullet"/>
      <w:lvlText w:val="o"/>
      <w:lvlJc w:val="left"/>
      <w:pPr>
        <w:ind w:left="5400" w:hanging="360"/>
      </w:pPr>
      <w:rPr>
        <w:rFonts w:ascii="Courier New" w:hAnsi="Courier New" w:cs="Courier New" w:hint="default"/>
      </w:rPr>
    </w:lvl>
    <w:lvl w:ilvl="8" w:tplc="24AC5472">
      <w:start w:val="1"/>
      <w:numFmt w:val="bullet"/>
      <w:lvlText w:val=""/>
      <w:lvlJc w:val="left"/>
      <w:pPr>
        <w:ind w:left="6120" w:hanging="360"/>
      </w:pPr>
      <w:rPr>
        <w:rFonts w:ascii="Wingdings" w:hAnsi="Wingdings" w:hint="default"/>
      </w:rPr>
    </w:lvl>
  </w:abstractNum>
  <w:abstractNum w:abstractNumId="14" w15:restartNumberingAfterBreak="0">
    <w:nsid w:val="3623277B"/>
    <w:multiLevelType w:val="hybridMultilevel"/>
    <w:tmpl w:val="D57A8E6E"/>
    <w:lvl w:ilvl="0" w:tplc="4104BC9E">
      <w:start w:val="1"/>
      <w:numFmt w:val="bullet"/>
      <w:lvlText w:val="o"/>
      <w:lvlJc w:val="left"/>
      <w:pPr>
        <w:ind w:left="360" w:hanging="360"/>
      </w:pPr>
      <w:rPr>
        <w:rFonts w:ascii="Courier New" w:hAnsi="Courier New" w:cs="Courier New" w:hint="default"/>
      </w:rPr>
    </w:lvl>
    <w:lvl w:ilvl="1" w:tplc="AC8AB0C8">
      <w:start w:val="1"/>
      <w:numFmt w:val="bullet"/>
      <w:lvlText w:val="o"/>
      <w:lvlJc w:val="left"/>
      <w:pPr>
        <w:ind w:left="1080" w:hanging="360"/>
      </w:pPr>
      <w:rPr>
        <w:rFonts w:ascii="Courier New" w:hAnsi="Courier New" w:cs="Courier New" w:hint="default"/>
      </w:rPr>
    </w:lvl>
    <w:lvl w:ilvl="2" w:tplc="74BE0648">
      <w:start w:val="1"/>
      <w:numFmt w:val="bullet"/>
      <w:lvlText w:val=""/>
      <w:lvlJc w:val="left"/>
      <w:pPr>
        <w:ind w:left="1800" w:hanging="360"/>
      </w:pPr>
      <w:rPr>
        <w:rFonts w:ascii="Wingdings" w:hAnsi="Wingdings" w:hint="default"/>
      </w:rPr>
    </w:lvl>
    <w:lvl w:ilvl="3" w:tplc="6A4A2AAA">
      <w:start w:val="1"/>
      <w:numFmt w:val="bullet"/>
      <w:lvlText w:val=""/>
      <w:lvlJc w:val="left"/>
      <w:pPr>
        <w:ind w:left="2520" w:hanging="360"/>
      </w:pPr>
      <w:rPr>
        <w:rFonts w:ascii="Symbol" w:hAnsi="Symbol" w:hint="default"/>
      </w:rPr>
    </w:lvl>
    <w:lvl w:ilvl="4" w:tplc="0ED0C418">
      <w:start w:val="1"/>
      <w:numFmt w:val="bullet"/>
      <w:lvlText w:val="o"/>
      <w:lvlJc w:val="left"/>
      <w:pPr>
        <w:ind w:left="3240" w:hanging="360"/>
      </w:pPr>
      <w:rPr>
        <w:rFonts w:ascii="Courier New" w:hAnsi="Courier New" w:cs="Courier New" w:hint="default"/>
      </w:rPr>
    </w:lvl>
    <w:lvl w:ilvl="5" w:tplc="57943230">
      <w:start w:val="1"/>
      <w:numFmt w:val="bullet"/>
      <w:lvlText w:val=""/>
      <w:lvlJc w:val="left"/>
      <w:pPr>
        <w:ind w:left="3960" w:hanging="360"/>
      </w:pPr>
      <w:rPr>
        <w:rFonts w:ascii="Wingdings" w:hAnsi="Wingdings" w:hint="default"/>
      </w:rPr>
    </w:lvl>
    <w:lvl w:ilvl="6" w:tplc="C2420D2E">
      <w:start w:val="1"/>
      <w:numFmt w:val="bullet"/>
      <w:lvlText w:val=""/>
      <w:lvlJc w:val="left"/>
      <w:pPr>
        <w:ind w:left="4680" w:hanging="360"/>
      </w:pPr>
      <w:rPr>
        <w:rFonts w:ascii="Symbol" w:hAnsi="Symbol" w:hint="default"/>
      </w:rPr>
    </w:lvl>
    <w:lvl w:ilvl="7" w:tplc="13A035D4">
      <w:start w:val="1"/>
      <w:numFmt w:val="bullet"/>
      <w:lvlText w:val="o"/>
      <w:lvlJc w:val="left"/>
      <w:pPr>
        <w:ind w:left="5400" w:hanging="360"/>
      </w:pPr>
      <w:rPr>
        <w:rFonts w:ascii="Courier New" w:hAnsi="Courier New" w:cs="Courier New" w:hint="default"/>
      </w:rPr>
    </w:lvl>
    <w:lvl w:ilvl="8" w:tplc="886C0A88">
      <w:start w:val="1"/>
      <w:numFmt w:val="bullet"/>
      <w:lvlText w:val=""/>
      <w:lvlJc w:val="left"/>
      <w:pPr>
        <w:ind w:left="6120" w:hanging="360"/>
      </w:pPr>
      <w:rPr>
        <w:rFonts w:ascii="Wingdings" w:hAnsi="Wingdings" w:hint="default"/>
      </w:rPr>
    </w:lvl>
  </w:abstractNum>
  <w:abstractNum w:abstractNumId="15" w15:restartNumberingAfterBreak="0">
    <w:nsid w:val="36D01A81"/>
    <w:multiLevelType w:val="hybridMultilevel"/>
    <w:tmpl w:val="089B7453"/>
    <w:lvl w:ilvl="0" w:tplc="DCD8D652">
      <w:start w:val="1"/>
      <w:numFmt w:val="bullet"/>
      <w:lvlText w:val="o"/>
      <w:lvlJc w:val="left"/>
      <w:pPr>
        <w:ind w:left="360" w:hanging="360"/>
      </w:pPr>
      <w:rPr>
        <w:rFonts w:ascii="Courier New" w:hAnsi="Courier New" w:cs="Courier New" w:hint="default"/>
      </w:rPr>
    </w:lvl>
    <w:lvl w:ilvl="1" w:tplc="81BC6A8A">
      <w:start w:val="1"/>
      <w:numFmt w:val="bullet"/>
      <w:lvlText w:val="o"/>
      <w:lvlJc w:val="left"/>
      <w:pPr>
        <w:ind w:left="1080" w:hanging="360"/>
      </w:pPr>
      <w:rPr>
        <w:rFonts w:ascii="Courier New" w:hAnsi="Courier New" w:cs="Courier New" w:hint="default"/>
      </w:rPr>
    </w:lvl>
    <w:lvl w:ilvl="2" w:tplc="9436423C">
      <w:start w:val="1"/>
      <w:numFmt w:val="bullet"/>
      <w:lvlText w:val=""/>
      <w:lvlJc w:val="left"/>
      <w:pPr>
        <w:ind w:left="1800" w:hanging="360"/>
      </w:pPr>
      <w:rPr>
        <w:rFonts w:ascii="Wingdings" w:hAnsi="Wingdings" w:hint="default"/>
      </w:rPr>
    </w:lvl>
    <w:lvl w:ilvl="3" w:tplc="60D66424">
      <w:start w:val="1"/>
      <w:numFmt w:val="bullet"/>
      <w:lvlText w:val=""/>
      <w:lvlJc w:val="left"/>
      <w:pPr>
        <w:ind w:left="2520" w:hanging="360"/>
      </w:pPr>
      <w:rPr>
        <w:rFonts w:ascii="Symbol" w:hAnsi="Symbol" w:hint="default"/>
      </w:rPr>
    </w:lvl>
    <w:lvl w:ilvl="4" w:tplc="46C8E296">
      <w:start w:val="1"/>
      <w:numFmt w:val="bullet"/>
      <w:lvlText w:val="o"/>
      <w:lvlJc w:val="left"/>
      <w:pPr>
        <w:ind w:left="3240" w:hanging="360"/>
      </w:pPr>
      <w:rPr>
        <w:rFonts w:ascii="Courier New" w:hAnsi="Courier New" w:cs="Courier New" w:hint="default"/>
      </w:rPr>
    </w:lvl>
    <w:lvl w:ilvl="5" w:tplc="43EAF934">
      <w:start w:val="1"/>
      <w:numFmt w:val="bullet"/>
      <w:lvlText w:val=""/>
      <w:lvlJc w:val="left"/>
      <w:pPr>
        <w:ind w:left="3960" w:hanging="360"/>
      </w:pPr>
      <w:rPr>
        <w:rFonts w:ascii="Wingdings" w:hAnsi="Wingdings" w:hint="default"/>
      </w:rPr>
    </w:lvl>
    <w:lvl w:ilvl="6" w:tplc="E5CAF89E">
      <w:start w:val="1"/>
      <w:numFmt w:val="bullet"/>
      <w:lvlText w:val=""/>
      <w:lvlJc w:val="left"/>
      <w:pPr>
        <w:ind w:left="4680" w:hanging="360"/>
      </w:pPr>
      <w:rPr>
        <w:rFonts w:ascii="Symbol" w:hAnsi="Symbol" w:hint="default"/>
      </w:rPr>
    </w:lvl>
    <w:lvl w:ilvl="7" w:tplc="7116C076">
      <w:start w:val="1"/>
      <w:numFmt w:val="bullet"/>
      <w:lvlText w:val="o"/>
      <w:lvlJc w:val="left"/>
      <w:pPr>
        <w:ind w:left="5400" w:hanging="360"/>
      </w:pPr>
      <w:rPr>
        <w:rFonts w:ascii="Courier New" w:hAnsi="Courier New" w:cs="Courier New" w:hint="default"/>
      </w:rPr>
    </w:lvl>
    <w:lvl w:ilvl="8" w:tplc="1BA628D0">
      <w:start w:val="1"/>
      <w:numFmt w:val="bullet"/>
      <w:lvlText w:val=""/>
      <w:lvlJc w:val="left"/>
      <w:pPr>
        <w:ind w:left="6120" w:hanging="360"/>
      </w:pPr>
      <w:rPr>
        <w:rFonts w:ascii="Wingdings" w:hAnsi="Wingdings" w:hint="default"/>
      </w:rPr>
    </w:lvl>
  </w:abstractNum>
  <w:abstractNum w:abstractNumId="16" w15:restartNumberingAfterBreak="0">
    <w:nsid w:val="38637839"/>
    <w:multiLevelType w:val="hybridMultilevel"/>
    <w:tmpl w:val="9F432B96"/>
    <w:name w:val="ol"/>
    <w:lvl w:ilvl="0" w:tplc="527E14EE">
      <w:start w:val="1"/>
      <w:numFmt w:val="decimal"/>
      <w:lvlText w:val="%1. "/>
      <w:lvlJc w:val="left"/>
      <w:pPr>
        <w:tabs>
          <w:tab w:val="left" w:pos="720"/>
        </w:tabs>
        <w:ind w:left="720" w:hanging="360"/>
      </w:pPr>
    </w:lvl>
    <w:lvl w:ilvl="1" w:tplc="2AE04A06">
      <w:start w:val="1"/>
      <w:numFmt w:val="decimal"/>
      <w:lvlText w:val="%2. "/>
      <w:lvlJc w:val="left"/>
      <w:pPr>
        <w:tabs>
          <w:tab w:val="left" w:pos="720"/>
        </w:tabs>
        <w:ind w:left="1440" w:hanging="360"/>
      </w:pPr>
    </w:lvl>
    <w:lvl w:ilvl="2" w:tplc="45C0264E">
      <w:start w:val="1"/>
      <w:numFmt w:val="decimal"/>
      <w:lvlText w:val="%3. "/>
      <w:lvlJc w:val="left"/>
      <w:pPr>
        <w:tabs>
          <w:tab w:val="left" w:pos="720"/>
        </w:tabs>
        <w:ind w:left="2160" w:hanging="360"/>
      </w:pPr>
    </w:lvl>
    <w:lvl w:ilvl="3" w:tplc="EEBE85AA">
      <w:start w:val="1"/>
      <w:numFmt w:val="decimal"/>
      <w:lvlText w:val="%4. "/>
      <w:lvlJc w:val="left"/>
      <w:pPr>
        <w:tabs>
          <w:tab w:val="left" w:pos="720"/>
        </w:tabs>
        <w:ind w:left="2880" w:hanging="360"/>
      </w:pPr>
    </w:lvl>
    <w:lvl w:ilvl="4" w:tplc="5DEC7B2C">
      <w:start w:val="1"/>
      <w:numFmt w:val="decimal"/>
      <w:lvlText w:val="%5. "/>
      <w:lvlJc w:val="left"/>
      <w:pPr>
        <w:tabs>
          <w:tab w:val="left" w:pos="720"/>
        </w:tabs>
        <w:ind w:left="3600" w:hanging="360"/>
      </w:pPr>
    </w:lvl>
    <w:lvl w:ilvl="5" w:tplc="E6805860">
      <w:start w:val="1"/>
      <w:numFmt w:val="decimal"/>
      <w:lvlText w:val="%6. "/>
      <w:lvlJc w:val="left"/>
      <w:pPr>
        <w:tabs>
          <w:tab w:val="left" w:pos="720"/>
        </w:tabs>
        <w:ind w:left="4320" w:hanging="360"/>
      </w:pPr>
    </w:lvl>
    <w:lvl w:ilvl="6" w:tplc="C818F9C2">
      <w:start w:val="1"/>
      <w:numFmt w:val="decimal"/>
      <w:lvlText w:val="%7. "/>
      <w:lvlJc w:val="left"/>
      <w:pPr>
        <w:tabs>
          <w:tab w:val="left" w:pos="720"/>
        </w:tabs>
        <w:ind w:left="5040" w:hanging="360"/>
      </w:pPr>
    </w:lvl>
    <w:lvl w:ilvl="7" w:tplc="456469E0">
      <w:start w:val="1"/>
      <w:numFmt w:val="decimal"/>
      <w:lvlText w:val="%8. "/>
      <w:lvlJc w:val="left"/>
      <w:pPr>
        <w:tabs>
          <w:tab w:val="left" w:pos="720"/>
        </w:tabs>
        <w:ind w:left="5760" w:hanging="360"/>
      </w:pPr>
    </w:lvl>
    <w:lvl w:ilvl="8" w:tplc="2984258C">
      <w:start w:val="1"/>
      <w:numFmt w:val="decimal"/>
      <w:lvlText w:val="%9. "/>
      <w:lvlJc w:val="left"/>
      <w:pPr>
        <w:tabs>
          <w:tab w:val="left" w:pos="720"/>
        </w:tabs>
        <w:ind w:left="6480" w:hanging="360"/>
      </w:pPr>
    </w:lvl>
  </w:abstractNum>
  <w:abstractNum w:abstractNumId="17" w15:restartNumberingAfterBreak="0">
    <w:nsid w:val="3B9782C1"/>
    <w:multiLevelType w:val="hybridMultilevel"/>
    <w:tmpl w:val="C09A8DD6"/>
    <w:lvl w:ilvl="0" w:tplc="DBFE5B6C">
      <w:start w:val="1"/>
      <w:numFmt w:val="bullet"/>
      <w:lvlText w:val=""/>
      <w:lvlJc w:val="left"/>
      <w:pPr>
        <w:ind w:left="720" w:hanging="360"/>
      </w:pPr>
      <w:rPr>
        <w:rFonts w:ascii="Symbol" w:hAnsi="Symbol" w:hint="default"/>
      </w:rPr>
    </w:lvl>
    <w:lvl w:ilvl="1" w:tplc="C3BC823A">
      <w:start w:val="1"/>
      <w:numFmt w:val="bullet"/>
      <w:lvlText w:val="o"/>
      <w:lvlJc w:val="left"/>
      <w:pPr>
        <w:ind w:left="1440" w:hanging="360"/>
      </w:pPr>
      <w:rPr>
        <w:rFonts w:ascii="Courier New" w:hAnsi="Courier New" w:hint="default"/>
      </w:rPr>
    </w:lvl>
    <w:lvl w:ilvl="2" w:tplc="68D41B26">
      <w:start w:val="1"/>
      <w:numFmt w:val="bullet"/>
      <w:lvlText w:val=""/>
      <w:lvlJc w:val="left"/>
      <w:pPr>
        <w:ind w:left="2160" w:hanging="360"/>
      </w:pPr>
      <w:rPr>
        <w:rFonts w:ascii="Wingdings" w:hAnsi="Wingdings" w:hint="default"/>
      </w:rPr>
    </w:lvl>
    <w:lvl w:ilvl="3" w:tplc="F48AEEBA">
      <w:start w:val="1"/>
      <w:numFmt w:val="bullet"/>
      <w:lvlText w:val=""/>
      <w:lvlJc w:val="left"/>
      <w:pPr>
        <w:ind w:left="2880" w:hanging="360"/>
      </w:pPr>
      <w:rPr>
        <w:rFonts w:ascii="Symbol" w:hAnsi="Symbol" w:hint="default"/>
      </w:rPr>
    </w:lvl>
    <w:lvl w:ilvl="4" w:tplc="0C906064">
      <w:start w:val="1"/>
      <w:numFmt w:val="bullet"/>
      <w:lvlText w:val="o"/>
      <w:lvlJc w:val="left"/>
      <w:pPr>
        <w:ind w:left="3600" w:hanging="360"/>
      </w:pPr>
      <w:rPr>
        <w:rFonts w:ascii="Courier New" w:hAnsi="Courier New" w:hint="default"/>
      </w:rPr>
    </w:lvl>
    <w:lvl w:ilvl="5" w:tplc="7916AC32">
      <w:start w:val="1"/>
      <w:numFmt w:val="bullet"/>
      <w:lvlText w:val=""/>
      <w:lvlJc w:val="left"/>
      <w:pPr>
        <w:ind w:left="4320" w:hanging="360"/>
      </w:pPr>
      <w:rPr>
        <w:rFonts w:ascii="Wingdings" w:hAnsi="Wingdings" w:hint="default"/>
      </w:rPr>
    </w:lvl>
    <w:lvl w:ilvl="6" w:tplc="A0A2FC72">
      <w:start w:val="1"/>
      <w:numFmt w:val="bullet"/>
      <w:lvlText w:val=""/>
      <w:lvlJc w:val="left"/>
      <w:pPr>
        <w:ind w:left="5040" w:hanging="360"/>
      </w:pPr>
      <w:rPr>
        <w:rFonts w:ascii="Symbol" w:hAnsi="Symbol" w:hint="default"/>
      </w:rPr>
    </w:lvl>
    <w:lvl w:ilvl="7" w:tplc="655C0378">
      <w:start w:val="1"/>
      <w:numFmt w:val="bullet"/>
      <w:lvlText w:val="o"/>
      <w:lvlJc w:val="left"/>
      <w:pPr>
        <w:ind w:left="5760" w:hanging="360"/>
      </w:pPr>
      <w:rPr>
        <w:rFonts w:ascii="Courier New" w:hAnsi="Courier New" w:hint="default"/>
      </w:rPr>
    </w:lvl>
    <w:lvl w:ilvl="8" w:tplc="7E84EB2A">
      <w:start w:val="1"/>
      <w:numFmt w:val="bullet"/>
      <w:lvlText w:val=""/>
      <w:lvlJc w:val="left"/>
      <w:pPr>
        <w:ind w:left="6480" w:hanging="360"/>
      </w:pPr>
      <w:rPr>
        <w:rFonts w:ascii="Wingdings" w:hAnsi="Wingdings" w:hint="default"/>
      </w:rPr>
    </w:lvl>
  </w:abstractNum>
  <w:abstractNum w:abstractNumId="18" w15:restartNumberingAfterBreak="0">
    <w:nsid w:val="3F37744E"/>
    <w:multiLevelType w:val="hybridMultilevel"/>
    <w:tmpl w:val="1E6587A2"/>
    <w:lvl w:ilvl="0" w:tplc="AC56CB58">
      <w:start w:val="1"/>
      <w:numFmt w:val="bullet"/>
      <w:lvlText w:val="o"/>
      <w:lvlJc w:val="left"/>
      <w:pPr>
        <w:ind w:left="360" w:hanging="360"/>
      </w:pPr>
      <w:rPr>
        <w:rFonts w:ascii="Courier New" w:hAnsi="Courier New" w:cs="Courier New" w:hint="default"/>
      </w:rPr>
    </w:lvl>
    <w:lvl w:ilvl="1" w:tplc="6C3C9110">
      <w:start w:val="1"/>
      <w:numFmt w:val="bullet"/>
      <w:lvlText w:val="o"/>
      <w:lvlJc w:val="left"/>
      <w:pPr>
        <w:ind w:left="1080" w:hanging="360"/>
      </w:pPr>
      <w:rPr>
        <w:rFonts w:ascii="Courier New" w:hAnsi="Courier New" w:cs="Courier New" w:hint="default"/>
      </w:rPr>
    </w:lvl>
    <w:lvl w:ilvl="2" w:tplc="8DFCA290">
      <w:start w:val="1"/>
      <w:numFmt w:val="bullet"/>
      <w:lvlText w:val=""/>
      <w:lvlJc w:val="left"/>
      <w:pPr>
        <w:ind w:left="1800" w:hanging="360"/>
      </w:pPr>
      <w:rPr>
        <w:rFonts w:ascii="Wingdings" w:hAnsi="Wingdings" w:hint="default"/>
      </w:rPr>
    </w:lvl>
    <w:lvl w:ilvl="3" w:tplc="135278EC">
      <w:start w:val="1"/>
      <w:numFmt w:val="bullet"/>
      <w:lvlText w:val=""/>
      <w:lvlJc w:val="left"/>
      <w:pPr>
        <w:ind w:left="2520" w:hanging="360"/>
      </w:pPr>
      <w:rPr>
        <w:rFonts w:ascii="Symbol" w:hAnsi="Symbol" w:hint="default"/>
      </w:rPr>
    </w:lvl>
    <w:lvl w:ilvl="4" w:tplc="5A12D24C">
      <w:start w:val="1"/>
      <w:numFmt w:val="bullet"/>
      <w:lvlText w:val="o"/>
      <w:lvlJc w:val="left"/>
      <w:pPr>
        <w:ind w:left="3240" w:hanging="360"/>
      </w:pPr>
      <w:rPr>
        <w:rFonts w:ascii="Courier New" w:hAnsi="Courier New" w:cs="Courier New" w:hint="default"/>
      </w:rPr>
    </w:lvl>
    <w:lvl w:ilvl="5" w:tplc="4718DDD2">
      <w:start w:val="1"/>
      <w:numFmt w:val="bullet"/>
      <w:lvlText w:val=""/>
      <w:lvlJc w:val="left"/>
      <w:pPr>
        <w:ind w:left="3960" w:hanging="360"/>
      </w:pPr>
      <w:rPr>
        <w:rFonts w:ascii="Wingdings" w:hAnsi="Wingdings" w:hint="default"/>
      </w:rPr>
    </w:lvl>
    <w:lvl w:ilvl="6" w:tplc="8324647E">
      <w:start w:val="1"/>
      <w:numFmt w:val="bullet"/>
      <w:lvlText w:val=""/>
      <w:lvlJc w:val="left"/>
      <w:pPr>
        <w:ind w:left="4680" w:hanging="360"/>
      </w:pPr>
      <w:rPr>
        <w:rFonts w:ascii="Symbol" w:hAnsi="Symbol" w:hint="default"/>
      </w:rPr>
    </w:lvl>
    <w:lvl w:ilvl="7" w:tplc="A58C676E">
      <w:start w:val="1"/>
      <w:numFmt w:val="bullet"/>
      <w:lvlText w:val="o"/>
      <w:lvlJc w:val="left"/>
      <w:pPr>
        <w:ind w:left="5400" w:hanging="360"/>
      </w:pPr>
      <w:rPr>
        <w:rFonts w:ascii="Courier New" w:hAnsi="Courier New" w:cs="Courier New" w:hint="default"/>
      </w:rPr>
    </w:lvl>
    <w:lvl w:ilvl="8" w:tplc="86BECB38">
      <w:start w:val="1"/>
      <w:numFmt w:val="bullet"/>
      <w:lvlText w:val=""/>
      <w:lvlJc w:val="left"/>
      <w:pPr>
        <w:ind w:left="6120" w:hanging="360"/>
      </w:pPr>
      <w:rPr>
        <w:rFonts w:ascii="Wingdings" w:hAnsi="Wingdings" w:hint="default"/>
      </w:rPr>
    </w:lvl>
  </w:abstractNum>
  <w:abstractNum w:abstractNumId="19" w15:restartNumberingAfterBreak="0">
    <w:nsid w:val="49F870B6"/>
    <w:multiLevelType w:val="hybridMultilevel"/>
    <w:tmpl w:val="7ECB442A"/>
    <w:lvl w:ilvl="0" w:tplc="76087B44">
      <w:start w:val="1"/>
      <w:numFmt w:val="bullet"/>
      <w:lvlText w:val="o"/>
      <w:lvlJc w:val="left"/>
      <w:pPr>
        <w:ind w:left="360" w:hanging="360"/>
      </w:pPr>
      <w:rPr>
        <w:rFonts w:ascii="Courier New" w:hAnsi="Courier New" w:cs="Courier New" w:hint="default"/>
      </w:rPr>
    </w:lvl>
    <w:lvl w:ilvl="1" w:tplc="662052B8">
      <w:start w:val="1"/>
      <w:numFmt w:val="bullet"/>
      <w:lvlText w:val="o"/>
      <w:lvlJc w:val="left"/>
      <w:pPr>
        <w:ind w:left="1080" w:hanging="360"/>
      </w:pPr>
      <w:rPr>
        <w:rFonts w:ascii="Courier New" w:hAnsi="Courier New" w:cs="Courier New" w:hint="default"/>
      </w:rPr>
    </w:lvl>
    <w:lvl w:ilvl="2" w:tplc="E16A43E8">
      <w:start w:val="1"/>
      <w:numFmt w:val="bullet"/>
      <w:lvlText w:val=""/>
      <w:lvlJc w:val="left"/>
      <w:pPr>
        <w:ind w:left="1800" w:hanging="360"/>
      </w:pPr>
      <w:rPr>
        <w:rFonts w:ascii="Wingdings" w:hAnsi="Wingdings" w:hint="default"/>
      </w:rPr>
    </w:lvl>
    <w:lvl w:ilvl="3" w:tplc="935495A2">
      <w:start w:val="1"/>
      <w:numFmt w:val="bullet"/>
      <w:lvlText w:val=""/>
      <w:lvlJc w:val="left"/>
      <w:pPr>
        <w:ind w:left="2520" w:hanging="360"/>
      </w:pPr>
      <w:rPr>
        <w:rFonts w:ascii="Symbol" w:hAnsi="Symbol" w:hint="default"/>
      </w:rPr>
    </w:lvl>
    <w:lvl w:ilvl="4" w:tplc="13700CBE">
      <w:start w:val="1"/>
      <w:numFmt w:val="bullet"/>
      <w:lvlText w:val="o"/>
      <w:lvlJc w:val="left"/>
      <w:pPr>
        <w:ind w:left="3240" w:hanging="360"/>
      </w:pPr>
      <w:rPr>
        <w:rFonts w:ascii="Courier New" w:hAnsi="Courier New" w:cs="Courier New" w:hint="default"/>
      </w:rPr>
    </w:lvl>
    <w:lvl w:ilvl="5" w:tplc="1BECB32C">
      <w:start w:val="1"/>
      <w:numFmt w:val="bullet"/>
      <w:lvlText w:val=""/>
      <w:lvlJc w:val="left"/>
      <w:pPr>
        <w:ind w:left="3960" w:hanging="360"/>
      </w:pPr>
      <w:rPr>
        <w:rFonts w:ascii="Wingdings" w:hAnsi="Wingdings" w:hint="default"/>
      </w:rPr>
    </w:lvl>
    <w:lvl w:ilvl="6" w:tplc="54DE34B8">
      <w:start w:val="1"/>
      <w:numFmt w:val="bullet"/>
      <w:lvlText w:val=""/>
      <w:lvlJc w:val="left"/>
      <w:pPr>
        <w:ind w:left="4680" w:hanging="360"/>
      </w:pPr>
      <w:rPr>
        <w:rFonts w:ascii="Symbol" w:hAnsi="Symbol" w:hint="default"/>
      </w:rPr>
    </w:lvl>
    <w:lvl w:ilvl="7" w:tplc="D4C8B290">
      <w:start w:val="1"/>
      <w:numFmt w:val="bullet"/>
      <w:lvlText w:val="o"/>
      <w:lvlJc w:val="left"/>
      <w:pPr>
        <w:ind w:left="5400" w:hanging="360"/>
      </w:pPr>
      <w:rPr>
        <w:rFonts w:ascii="Courier New" w:hAnsi="Courier New" w:cs="Courier New" w:hint="default"/>
      </w:rPr>
    </w:lvl>
    <w:lvl w:ilvl="8" w:tplc="CBB09F3C">
      <w:start w:val="1"/>
      <w:numFmt w:val="bullet"/>
      <w:lvlText w:val=""/>
      <w:lvlJc w:val="left"/>
      <w:pPr>
        <w:ind w:left="6120" w:hanging="360"/>
      </w:pPr>
      <w:rPr>
        <w:rFonts w:ascii="Wingdings" w:hAnsi="Wingdings" w:hint="default"/>
      </w:rPr>
    </w:lvl>
  </w:abstractNum>
  <w:abstractNum w:abstractNumId="20" w15:restartNumberingAfterBreak="0">
    <w:nsid w:val="4B8D2160"/>
    <w:multiLevelType w:val="hybridMultilevel"/>
    <w:tmpl w:val="AD1919F4"/>
    <w:name w:val="ol"/>
    <w:lvl w:ilvl="0" w:tplc="56F438CA">
      <w:start w:val="1"/>
      <w:numFmt w:val="decimal"/>
      <w:lvlText w:val="%1. "/>
      <w:lvlJc w:val="left"/>
      <w:pPr>
        <w:tabs>
          <w:tab w:val="left" w:pos="720"/>
        </w:tabs>
        <w:ind w:left="720" w:hanging="360"/>
      </w:pPr>
    </w:lvl>
    <w:lvl w:ilvl="1" w:tplc="298410D4">
      <w:start w:val="1"/>
      <w:numFmt w:val="decimal"/>
      <w:lvlText w:val="%2. "/>
      <w:lvlJc w:val="left"/>
      <w:pPr>
        <w:tabs>
          <w:tab w:val="left" w:pos="720"/>
        </w:tabs>
        <w:ind w:left="1440" w:hanging="360"/>
      </w:pPr>
    </w:lvl>
    <w:lvl w:ilvl="2" w:tplc="1B7E0942">
      <w:start w:val="1"/>
      <w:numFmt w:val="decimal"/>
      <w:lvlText w:val="%3. "/>
      <w:lvlJc w:val="left"/>
      <w:pPr>
        <w:tabs>
          <w:tab w:val="left" w:pos="720"/>
        </w:tabs>
        <w:ind w:left="2160" w:hanging="360"/>
      </w:pPr>
    </w:lvl>
    <w:lvl w:ilvl="3" w:tplc="92D21F74">
      <w:start w:val="1"/>
      <w:numFmt w:val="decimal"/>
      <w:lvlText w:val="%4. "/>
      <w:lvlJc w:val="left"/>
      <w:pPr>
        <w:tabs>
          <w:tab w:val="left" w:pos="720"/>
        </w:tabs>
        <w:ind w:left="2880" w:hanging="360"/>
      </w:pPr>
    </w:lvl>
    <w:lvl w:ilvl="4" w:tplc="0D4A4B8C">
      <w:start w:val="1"/>
      <w:numFmt w:val="decimal"/>
      <w:lvlText w:val="%5. "/>
      <w:lvlJc w:val="left"/>
      <w:pPr>
        <w:tabs>
          <w:tab w:val="left" w:pos="720"/>
        </w:tabs>
        <w:ind w:left="3600" w:hanging="360"/>
      </w:pPr>
    </w:lvl>
    <w:lvl w:ilvl="5" w:tplc="A56ED4C0">
      <w:start w:val="1"/>
      <w:numFmt w:val="decimal"/>
      <w:lvlText w:val="%6. "/>
      <w:lvlJc w:val="left"/>
      <w:pPr>
        <w:tabs>
          <w:tab w:val="left" w:pos="720"/>
        </w:tabs>
        <w:ind w:left="4320" w:hanging="360"/>
      </w:pPr>
    </w:lvl>
    <w:lvl w:ilvl="6" w:tplc="4584591E">
      <w:start w:val="1"/>
      <w:numFmt w:val="decimal"/>
      <w:lvlText w:val="%7. "/>
      <w:lvlJc w:val="left"/>
      <w:pPr>
        <w:tabs>
          <w:tab w:val="left" w:pos="720"/>
        </w:tabs>
        <w:ind w:left="5040" w:hanging="360"/>
      </w:pPr>
    </w:lvl>
    <w:lvl w:ilvl="7" w:tplc="6008A846">
      <w:start w:val="1"/>
      <w:numFmt w:val="decimal"/>
      <w:lvlText w:val="%8. "/>
      <w:lvlJc w:val="left"/>
      <w:pPr>
        <w:tabs>
          <w:tab w:val="left" w:pos="720"/>
        </w:tabs>
        <w:ind w:left="5760" w:hanging="360"/>
      </w:pPr>
    </w:lvl>
    <w:lvl w:ilvl="8" w:tplc="299003DC">
      <w:start w:val="1"/>
      <w:numFmt w:val="decimal"/>
      <w:lvlText w:val="%9. "/>
      <w:lvlJc w:val="left"/>
      <w:pPr>
        <w:tabs>
          <w:tab w:val="left" w:pos="720"/>
        </w:tabs>
        <w:ind w:left="6480" w:hanging="360"/>
      </w:pPr>
    </w:lvl>
  </w:abstractNum>
  <w:abstractNum w:abstractNumId="21" w15:restartNumberingAfterBreak="0">
    <w:nsid w:val="4EAA2487"/>
    <w:multiLevelType w:val="hybridMultilevel"/>
    <w:tmpl w:val="600862BF"/>
    <w:lvl w:ilvl="0" w:tplc="570AA456">
      <w:start w:val="1"/>
      <w:numFmt w:val="bullet"/>
      <w:lvlText w:val="o"/>
      <w:lvlJc w:val="left"/>
      <w:pPr>
        <w:ind w:left="360" w:hanging="360"/>
      </w:pPr>
      <w:rPr>
        <w:rFonts w:ascii="Courier New" w:hAnsi="Courier New" w:cs="Courier New" w:hint="default"/>
      </w:rPr>
    </w:lvl>
    <w:lvl w:ilvl="1" w:tplc="DF66E0F6">
      <w:start w:val="1"/>
      <w:numFmt w:val="bullet"/>
      <w:lvlText w:val="o"/>
      <w:lvlJc w:val="left"/>
      <w:pPr>
        <w:ind w:left="1080" w:hanging="360"/>
      </w:pPr>
      <w:rPr>
        <w:rFonts w:ascii="Courier New" w:hAnsi="Courier New" w:cs="Courier New" w:hint="default"/>
      </w:rPr>
    </w:lvl>
    <w:lvl w:ilvl="2" w:tplc="FBDE4098">
      <w:start w:val="1"/>
      <w:numFmt w:val="bullet"/>
      <w:lvlText w:val=""/>
      <w:lvlJc w:val="left"/>
      <w:pPr>
        <w:ind w:left="1800" w:hanging="360"/>
      </w:pPr>
      <w:rPr>
        <w:rFonts w:ascii="Wingdings" w:hAnsi="Wingdings" w:hint="default"/>
      </w:rPr>
    </w:lvl>
    <w:lvl w:ilvl="3" w:tplc="68DC4BA4">
      <w:start w:val="1"/>
      <w:numFmt w:val="bullet"/>
      <w:lvlText w:val=""/>
      <w:lvlJc w:val="left"/>
      <w:pPr>
        <w:ind w:left="2520" w:hanging="360"/>
      </w:pPr>
      <w:rPr>
        <w:rFonts w:ascii="Symbol" w:hAnsi="Symbol" w:hint="default"/>
      </w:rPr>
    </w:lvl>
    <w:lvl w:ilvl="4" w:tplc="65E2E860">
      <w:start w:val="1"/>
      <w:numFmt w:val="bullet"/>
      <w:lvlText w:val="o"/>
      <w:lvlJc w:val="left"/>
      <w:pPr>
        <w:ind w:left="3240" w:hanging="360"/>
      </w:pPr>
      <w:rPr>
        <w:rFonts w:ascii="Courier New" w:hAnsi="Courier New" w:cs="Courier New" w:hint="default"/>
      </w:rPr>
    </w:lvl>
    <w:lvl w:ilvl="5" w:tplc="29AAB536">
      <w:start w:val="1"/>
      <w:numFmt w:val="bullet"/>
      <w:lvlText w:val=""/>
      <w:lvlJc w:val="left"/>
      <w:pPr>
        <w:ind w:left="3960" w:hanging="360"/>
      </w:pPr>
      <w:rPr>
        <w:rFonts w:ascii="Wingdings" w:hAnsi="Wingdings" w:hint="default"/>
      </w:rPr>
    </w:lvl>
    <w:lvl w:ilvl="6" w:tplc="6CB00416">
      <w:start w:val="1"/>
      <w:numFmt w:val="bullet"/>
      <w:lvlText w:val=""/>
      <w:lvlJc w:val="left"/>
      <w:pPr>
        <w:ind w:left="4680" w:hanging="360"/>
      </w:pPr>
      <w:rPr>
        <w:rFonts w:ascii="Symbol" w:hAnsi="Symbol" w:hint="default"/>
      </w:rPr>
    </w:lvl>
    <w:lvl w:ilvl="7" w:tplc="1034FB24">
      <w:start w:val="1"/>
      <w:numFmt w:val="bullet"/>
      <w:lvlText w:val="o"/>
      <w:lvlJc w:val="left"/>
      <w:pPr>
        <w:ind w:left="5400" w:hanging="360"/>
      </w:pPr>
      <w:rPr>
        <w:rFonts w:ascii="Courier New" w:hAnsi="Courier New" w:cs="Courier New" w:hint="default"/>
      </w:rPr>
    </w:lvl>
    <w:lvl w:ilvl="8" w:tplc="2B18A97C">
      <w:start w:val="1"/>
      <w:numFmt w:val="bullet"/>
      <w:lvlText w:val=""/>
      <w:lvlJc w:val="left"/>
      <w:pPr>
        <w:ind w:left="6120" w:hanging="360"/>
      </w:pPr>
      <w:rPr>
        <w:rFonts w:ascii="Wingdings" w:hAnsi="Wingdings" w:hint="default"/>
      </w:rPr>
    </w:lvl>
  </w:abstractNum>
  <w:abstractNum w:abstractNumId="22" w15:restartNumberingAfterBreak="0">
    <w:nsid w:val="51027842"/>
    <w:multiLevelType w:val="hybridMultilevel"/>
    <w:tmpl w:val="F404BD46"/>
    <w:lvl w:ilvl="0" w:tplc="07A4705E">
      <w:start w:val="1"/>
      <w:numFmt w:val="bullet"/>
      <w:lvlText w:val="o"/>
      <w:lvlJc w:val="left"/>
      <w:pPr>
        <w:ind w:left="360" w:hanging="360"/>
      </w:pPr>
      <w:rPr>
        <w:rFonts w:ascii="Courier New" w:hAnsi="Courier New" w:cs="Courier New" w:hint="default"/>
      </w:rPr>
    </w:lvl>
    <w:lvl w:ilvl="1" w:tplc="5394D558">
      <w:start w:val="1"/>
      <w:numFmt w:val="bullet"/>
      <w:lvlText w:val="o"/>
      <w:lvlJc w:val="left"/>
      <w:pPr>
        <w:ind w:left="1080" w:hanging="360"/>
      </w:pPr>
      <w:rPr>
        <w:rFonts w:ascii="Courier New" w:hAnsi="Courier New" w:cs="Courier New" w:hint="default"/>
      </w:rPr>
    </w:lvl>
    <w:lvl w:ilvl="2" w:tplc="44A27412">
      <w:start w:val="1"/>
      <w:numFmt w:val="bullet"/>
      <w:lvlText w:val=""/>
      <w:lvlJc w:val="left"/>
      <w:pPr>
        <w:ind w:left="1800" w:hanging="360"/>
      </w:pPr>
      <w:rPr>
        <w:rFonts w:ascii="Wingdings" w:hAnsi="Wingdings" w:hint="default"/>
      </w:rPr>
    </w:lvl>
    <w:lvl w:ilvl="3" w:tplc="3566E062">
      <w:start w:val="1"/>
      <w:numFmt w:val="bullet"/>
      <w:lvlText w:val=""/>
      <w:lvlJc w:val="left"/>
      <w:pPr>
        <w:ind w:left="2520" w:hanging="360"/>
      </w:pPr>
      <w:rPr>
        <w:rFonts w:ascii="Symbol" w:hAnsi="Symbol" w:hint="default"/>
      </w:rPr>
    </w:lvl>
    <w:lvl w:ilvl="4" w:tplc="CB96D8B8">
      <w:start w:val="1"/>
      <w:numFmt w:val="bullet"/>
      <w:lvlText w:val="o"/>
      <w:lvlJc w:val="left"/>
      <w:pPr>
        <w:ind w:left="3240" w:hanging="360"/>
      </w:pPr>
      <w:rPr>
        <w:rFonts w:ascii="Courier New" w:hAnsi="Courier New" w:cs="Courier New" w:hint="default"/>
      </w:rPr>
    </w:lvl>
    <w:lvl w:ilvl="5" w:tplc="8D08E7AE">
      <w:start w:val="1"/>
      <w:numFmt w:val="bullet"/>
      <w:lvlText w:val=""/>
      <w:lvlJc w:val="left"/>
      <w:pPr>
        <w:ind w:left="3960" w:hanging="360"/>
      </w:pPr>
      <w:rPr>
        <w:rFonts w:ascii="Wingdings" w:hAnsi="Wingdings" w:hint="default"/>
      </w:rPr>
    </w:lvl>
    <w:lvl w:ilvl="6" w:tplc="9094E2BC">
      <w:start w:val="1"/>
      <w:numFmt w:val="bullet"/>
      <w:lvlText w:val=""/>
      <w:lvlJc w:val="left"/>
      <w:pPr>
        <w:ind w:left="4680" w:hanging="360"/>
      </w:pPr>
      <w:rPr>
        <w:rFonts w:ascii="Symbol" w:hAnsi="Symbol" w:hint="default"/>
      </w:rPr>
    </w:lvl>
    <w:lvl w:ilvl="7" w:tplc="FD3A40DA">
      <w:start w:val="1"/>
      <w:numFmt w:val="bullet"/>
      <w:lvlText w:val="o"/>
      <w:lvlJc w:val="left"/>
      <w:pPr>
        <w:ind w:left="5400" w:hanging="360"/>
      </w:pPr>
      <w:rPr>
        <w:rFonts w:ascii="Courier New" w:hAnsi="Courier New" w:cs="Courier New" w:hint="default"/>
      </w:rPr>
    </w:lvl>
    <w:lvl w:ilvl="8" w:tplc="71240AE0">
      <w:start w:val="1"/>
      <w:numFmt w:val="bullet"/>
      <w:lvlText w:val=""/>
      <w:lvlJc w:val="left"/>
      <w:pPr>
        <w:ind w:left="6120" w:hanging="360"/>
      </w:pPr>
      <w:rPr>
        <w:rFonts w:ascii="Wingdings" w:hAnsi="Wingdings" w:hint="default"/>
      </w:rPr>
    </w:lvl>
  </w:abstractNum>
  <w:abstractNum w:abstractNumId="23" w15:restartNumberingAfterBreak="0">
    <w:nsid w:val="67F7314D"/>
    <w:multiLevelType w:val="hybridMultilevel"/>
    <w:tmpl w:val="951619C6"/>
    <w:lvl w:ilvl="0" w:tplc="331C0DE6">
      <w:start w:val="1"/>
      <w:numFmt w:val="bullet"/>
      <w:lvlText w:val="o"/>
      <w:lvlJc w:val="left"/>
      <w:pPr>
        <w:ind w:left="360" w:hanging="360"/>
      </w:pPr>
      <w:rPr>
        <w:rFonts w:ascii="Courier New" w:hAnsi="Courier New" w:cs="Courier New" w:hint="default"/>
      </w:rPr>
    </w:lvl>
    <w:lvl w:ilvl="1" w:tplc="6F36EEDE">
      <w:start w:val="1"/>
      <w:numFmt w:val="bullet"/>
      <w:lvlText w:val="o"/>
      <w:lvlJc w:val="left"/>
      <w:pPr>
        <w:ind w:left="1080" w:hanging="360"/>
      </w:pPr>
      <w:rPr>
        <w:rFonts w:ascii="Courier New" w:hAnsi="Courier New" w:cs="Courier New" w:hint="default"/>
      </w:rPr>
    </w:lvl>
    <w:lvl w:ilvl="2" w:tplc="3E9C67F8">
      <w:start w:val="1"/>
      <w:numFmt w:val="bullet"/>
      <w:lvlText w:val=""/>
      <w:lvlJc w:val="left"/>
      <w:pPr>
        <w:ind w:left="1800" w:hanging="360"/>
      </w:pPr>
      <w:rPr>
        <w:rFonts w:ascii="Wingdings" w:hAnsi="Wingdings" w:hint="default"/>
      </w:rPr>
    </w:lvl>
    <w:lvl w:ilvl="3" w:tplc="F39E771A">
      <w:start w:val="1"/>
      <w:numFmt w:val="bullet"/>
      <w:lvlText w:val=""/>
      <w:lvlJc w:val="left"/>
      <w:pPr>
        <w:ind w:left="2520" w:hanging="360"/>
      </w:pPr>
      <w:rPr>
        <w:rFonts w:ascii="Symbol" w:hAnsi="Symbol" w:hint="default"/>
      </w:rPr>
    </w:lvl>
    <w:lvl w:ilvl="4" w:tplc="B3BEF9D2">
      <w:start w:val="1"/>
      <w:numFmt w:val="bullet"/>
      <w:lvlText w:val="o"/>
      <w:lvlJc w:val="left"/>
      <w:pPr>
        <w:ind w:left="3240" w:hanging="360"/>
      </w:pPr>
      <w:rPr>
        <w:rFonts w:ascii="Courier New" w:hAnsi="Courier New" w:cs="Courier New" w:hint="default"/>
      </w:rPr>
    </w:lvl>
    <w:lvl w:ilvl="5" w:tplc="B85AF53A">
      <w:start w:val="1"/>
      <w:numFmt w:val="bullet"/>
      <w:lvlText w:val=""/>
      <w:lvlJc w:val="left"/>
      <w:pPr>
        <w:ind w:left="3960" w:hanging="360"/>
      </w:pPr>
      <w:rPr>
        <w:rFonts w:ascii="Wingdings" w:hAnsi="Wingdings" w:hint="default"/>
      </w:rPr>
    </w:lvl>
    <w:lvl w:ilvl="6" w:tplc="67FEFE56">
      <w:start w:val="1"/>
      <w:numFmt w:val="bullet"/>
      <w:lvlText w:val=""/>
      <w:lvlJc w:val="left"/>
      <w:pPr>
        <w:ind w:left="4680" w:hanging="360"/>
      </w:pPr>
      <w:rPr>
        <w:rFonts w:ascii="Symbol" w:hAnsi="Symbol" w:hint="default"/>
      </w:rPr>
    </w:lvl>
    <w:lvl w:ilvl="7" w:tplc="ABE28872">
      <w:start w:val="1"/>
      <w:numFmt w:val="bullet"/>
      <w:lvlText w:val="o"/>
      <w:lvlJc w:val="left"/>
      <w:pPr>
        <w:ind w:left="5400" w:hanging="360"/>
      </w:pPr>
      <w:rPr>
        <w:rFonts w:ascii="Courier New" w:hAnsi="Courier New" w:cs="Courier New" w:hint="default"/>
      </w:rPr>
    </w:lvl>
    <w:lvl w:ilvl="8" w:tplc="ECA4F832">
      <w:start w:val="1"/>
      <w:numFmt w:val="bullet"/>
      <w:lvlText w:val=""/>
      <w:lvlJc w:val="left"/>
      <w:pPr>
        <w:ind w:left="6120" w:hanging="360"/>
      </w:pPr>
      <w:rPr>
        <w:rFonts w:ascii="Wingdings" w:hAnsi="Wingdings" w:hint="default"/>
      </w:rPr>
    </w:lvl>
  </w:abstractNum>
  <w:abstractNum w:abstractNumId="24" w15:restartNumberingAfterBreak="0">
    <w:nsid w:val="70F2472F"/>
    <w:multiLevelType w:val="hybridMultilevel"/>
    <w:tmpl w:val="DA960FB5"/>
    <w:name w:val="ol"/>
    <w:lvl w:ilvl="0" w:tplc="A5A672CA">
      <w:start w:val="1"/>
      <w:numFmt w:val="decimal"/>
      <w:lvlText w:val="%1. "/>
      <w:lvlJc w:val="left"/>
      <w:pPr>
        <w:tabs>
          <w:tab w:val="left" w:pos="720"/>
        </w:tabs>
        <w:ind w:left="720" w:hanging="360"/>
      </w:pPr>
    </w:lvl>
    <w:lvl w:ilvl="1" w:tplc="34867424">
      <w:start w:val="1"/>
      <w:numFmt w:val="decimal"/>
      <w:lvlText w:val="%2. "/>
      <w:lvlJc w:val="left"/>
      <w:pPr>
        <w:tabs>
          <w:tab w:val="left" w:pos="720"/>
        </w:tabs>
        <w:ind w:left="1440" w:hanging="360"/>
      </w:pPr>
    </w:lvl>
    <w:lvl w:ilvl="2" w:tplc="18027C46">
      <w:start w:val="1"/>
      <w:numFmt w:val="decimal"/>
      <w:lvlText w:val="%3. "/>
      <w:lvlJc w:val="left"/>
      <w:pPr>
        <w:tabs>
          <w:tab w:val="left" w:pos="720"/>
        </w:tabs>
        <w:ind w:left="2160" w:hanging="360"/>
      </w:pPr>
    </w:lvl>
    <w:lvl w:ilvl="3" w:tplc="251642EA">
      <w:start w:val="1"/>
      <w:numFmt w:val="decimal"/>
      <w:lvlText w:val="%4. "/>
      <w:lvlJc w:val="left"/>
      <w:pPr>
        <w:tabs>
          <w:tab w:val="left" w:pos="720"/>
        </w:tabs>
        <w:ind w:left="2880" w:hanging="360"/>
      </w:pPr>
    </w:lvl>
    <w:lvl w:ilvl="4" w:tplc="95CE9C9C">
      <w:start w:val="1"/>
      <w:numFmt w:val="decimal"/>
      <w:lvlText w:val="%5. "/>
      <w:lvlJc w:val="left"/>
      <w:pPr>
        <w:tabs>
          <w:tab w:val="left" w:pos="720"/>
        </w:tabs>
        <w:ind w:left="3600" w:hanging="360"/>
      </w:pPr>
    </w:lvl>
    <w:lvl w:ilvl="5" w:tplc="9266BC42">
      <w:start w:val="1"/>
      <w:numFmt w:val="decimal"/>
      <w:lvlText w:val="%6. "/>
      <w:lvlJc w:val="left"/>
      <w:pPr>
        <w:tabs>
          <w:tab w:val="left" w:pos="720"/>
        </w:tabs>
        <w:ind w:left="4320" w:hanging="360"/>
      </w:pPr>
    </w:lvl>
    <w:lvl w:ilvl="6" w:tplc="BBEAAEAA">
      <w:start w:val="1"/>
      <w:numFmt w:val="decimal"/>
      <w:lvlText w:val="%7. "/>
      <w:lvlJc w:val="left"/>
      <w:pPr>
        <w:tabs>
          <w:tab w:val="left" w:pos="720"/>
        </w:tabs>
        <w:ind w:left="5040" w:hanging="360"/>
      </w:pPr>
    </w:lvl>
    <w:lvl w:ilvl="7" w:tplc="3D569D58">
      <w:start w:val="1"/>
      <w:numFmt w:val="decimal"/>
      <w:lvlText w:val="%8. "/>
      <w:lvlJc w:val="left"/>
      <w:pPr>
        <w:tabs>
          <w:tab w:val="left" w:pos="720"/>
        </w:tabs>
        <w:ind w:left="5760" w:hanging="360"/>
      </w:pPr>
    </w:lvl>
    <w:lvl w:ilvl="8" w:tplc="C3287B14">
      <w:start w:val="1"/>
      <w:numFmt w:val="decimal"/>
      <w:lvlText w:val="%9. "/>
      <w:lvlJc w:val="left"/>
      <w:pPr>
        <w:tabs>
          <w:tab w:val="left" w:pos="720"/>
        </w:tabs>
        <w:ind w:left="6480" w:hanging="360"/>
      </w:pPr>
    </w:lvl>
  </w:abstractNum>
  <w:abstractNum w:abstractNumId="25" w15:restartNumberingAfterBreak="0">
    <w:nsid w:val="76BD7E96"/>
    <w:multiLevelType w:val="hybridMultilevel"/>
    <w:tmpl w:val="BC5C1068"/>
    <w:name w:val="ol"/>
    <w:lvl w:ilvl="0" w:tplc="88B05C54">
      <w:start w:val="1"/>
      <w:numFmt w:val="decimal"/>
      <w:lvlText w:val="%1. "/>
      <w:lvlJc w:val="left"/>
      <w:pPr>
        <w:tabs>
          <w:tab w:val="left" w:pos="720"/>
        </w:tabs>
        <w:ind w:left="720" w:hanging="360"/>
      </w:pPr>
    </w:lvl>
    <w:lvl w:ilvl="1" w:tplc="5E0C73E6">
      <w:start w:val="1"/>
      <w:numFmt w:val="decimal"/>
      <w:lvlText w:val="%2. "/>
      <w:lvlJc w:val="left"/>
      <w:pPr>
        <w:tabs>
          <w:tab w:val="left" w:pos="720"/>
        </w:tabs>
        <w:ind w:left="1440" w:hanging="360"/>
      </w:pPr>
    </w:lvl>
    <w:lvl w:ilvl="2" w:tplc="9EA252C8">
      <w:start w:val="1"/>
      <w:numFmt w:val="decimal"/>
      <w:lvlText w:val="%3. "/>
      <w:lvlJc w:val="left"/>
      <w:pPr>
        <w:tabs>
          <w:tab w:val="left" w:pos="720"/>
        </w:tabs>
        <w:ind w:left="2160" w:hanging="360"/>
      </w:pPr>
    </w:lvl>
    <w:lvl w:ilvl="3" w:tplc="41968D14">
      <w:start w:val="1"/>
      <w:numFmt w:val="decimal"/>
      <w:lvlText w:val="%4. "/>
      <w:lvlJc w:val="left"/>
      <w:pPr>
        <w:tabs>
          <w:tab w:val="left" w:pos="720"/>
        </w:tabs>
        <w:ind w:left="2880" w:hanging="360"/>
      </w:pPr>
    </w:lvl>
    <w:lvl w:ilvl="4" w:tplc="AE243054">
      <w:start w:val="1"/>
      <w:numFmt w:val="decimal"/>
      <w:lvlText w:val="%5. "/>
      <w:lvlJc w:val="left"/>
      <w:pPr>
        <w:tabs>
          <w:tab w:val="left" w:pos="720"/>
        </w:tabs>
        <w:ind w:left="3600" w:hanging="360"/>
      </w:pPr>
    </w:lvl>
    <w:lvl w:ilvl="5" w:tplc="5374E1EC">
      <w:start w:val="1"/>
      <w:numFmt w:val="decimal"/>
      <w:lvlText w:val="%6. "/>
      <w:lvlJc w:val="left"/>
      <w:pPr>
        <w:tabs>
          <w:tab w:val="left" w:pos="720"/>
        </w:tabs>
        <w:ind w:left="4320" w:hanging="360"/>
      </w:pPr>
    </w:lvl>
    <w:lvl w:ilvl="6" w:tplc="CD5E1B08">
      <w:start w:val="1"/>
      <w:numFmt w:val="decimal"/>
      <w:lvlText w:val="%7. "/>
      <w:lvlJc w:val="left"/>
      <w:pPr>
        <w:tabs>
          <w:tab w:val="left" w:pos="720"/>
        </w:tabs>
        <w:ind w:left="5040" w:hanging="360"/>
      </w:pPr>
    </w:lvl>
    <w:lvl w:ilvl="7" w:tplc="80606A02">
      <w:start w:val="1"/>
      <w:numFmt w:val="decimal"/>
      <w:lvlText w:val="%8. "/>
      <w:lvlJc w:val="left"/>
      <w:pPr>
        <w:tabs>
          <w:tab w:val="left" w:pos="720"/>
        </w:tabs>
        <w:ind w:left="5760" w:hanging="360"/>
      </w:pPr>
    </w:lvl>
    <w:lvl w:ilvl="8" w:tplc="531A954A">
      <w:start w:val="1"/>
      <w:numFmt w:val="decimal"/>
      <w:lvlText w:val="%9. "/>
      <w:lvlJc w:val="left"/>
      <w:pPr>
        <w:tabs>
          <w:tab w:val="left" w:pos="720"/>
        </w:tabs>
        <w:ind w:left="6480" w:hanging="360"/>
      </w:pPr>
    </w:lvl>
  </w:abstractNum>
  <w:abstractNum w:abstractNumId="26" w15:restartNumberingAfterBreak="0">
    <w:nsid w:val="79C24EF1"/>
    <w:multiLevelType w:val="hybridMultilevel"/>
    <w:tmpl w:val="2C421942"/>
    <w:name w:val="ol"/>
    <w:lvl w:ilvl="0" w:tplc="2662DC62">
      <w:start w:val="1"/>
      <w:numFmt w:val="decimal"/>
      <w:lvlText w:val="%1. "/>
      <w:lvlJc w:val="left"/>
      <w:pPr>
        <w:tabs>
          <w:tab w:val="left" w:pos="720"/>
        </w:tabs>
        <w:ind w:left="720" w:hanging="360"/>
      </w:pPr>
    </w:lvl>
    <w:lvl w:ilvl="1" w:tplc="270698AA">
      <w:start w:val="1"/>
      <w:numFmt w:val="decimal"/>
      <w:lvlText w:val="%2. "/>
      <w:lvlJc w:val="left"/>
      <w:pPr>
        <w:tabs>
          <w:tab w:val="left" w:pos="720"/>
        </w:tabs>
        <w:ind w:left="1440" w:hanging="360"/>
      </w:pPr>
    </w:lvl>
    <w:lvl w:ilvl="2" w:tplc="2FC86C14">
      <w:start w:val="1"/>
      <w:numFmt w:val="decimal"/>
      <w:lvlText w:val="%3. "/>
      <w:lvlJc w:val="left"/>
      <w:pPr>
        <w:tabs>
          <w:tab w:val="left" w:pos="720"/>
        </w:tabs>
        <w:ind w:left="2160" w:hanging="360"/>
      </w:pPr>
    </w:lvl>
    <w:lvl w:ilvl="3" w:tplc="BFD6019C">
      <w:start w:val="1"/>
      <w:numFmt w:val="decimal"/>
      <w:lvlText w:val="%4. "/>
      <w:lvlJc w:val="left"/>
      <w:pPr>
        <w:tabs>
          <w:tab w:val="left" w:pos="720"/>
        </w:tabs>
        <w:ind w:left="2880" w:hanging="360"/>
      </w:pPr>
    </w:lvl>
    <w:lvl w:ilvl="4" w:tplc="119E4CEA">
      <w:start w:val="1"/>
      <w:numFmt w:val="decimal"/>
      <w:lvlText w:val="%5. "/>
      <w:lvlJc w:val="left"/>
      <w:pPr>
        <w:tabs>
          <w:tab w:val="left" w:pos="720"/>
        </w:tabs>
        <w:ind w:left="3600" w:hanging="360"/>
      </w:pPr>
    </w:lvl>
    <w:lvl w:ilvl="5" w:tplc="FC2A7E4E">
      <w:start w:val="1"/>
      <w:numFmt w:val="decimal"/>
      <w:lvlText w:val="%6. "/>
      <w:lvlJc w:val="left"/>
      <w:pPr>
        <w:tabs>
          <w:tab w:val="left" w:pos="720"/>
        </w:tabs>
        <w:ind w:left="4320" w:hanging="360"/>
      </w:pPr>
    </w:lvl>
    <w:lvl w:ilvl="6" w:tplc="0BC49972">
      <w:start w:val="1"/>
      <w:numFmt w:val="decimal"/>
      <w:lvlText w:val="%7. "/>
      <w:lvlJc w:val="left"/>
      <w:pPr>
        <w:tabs>
          <w:tab w:val="left" w:pos="720"/>
        </w:tabs>
        <w:ind w:left="5040" w:hanging="360"/>
      </w:pPr>
    </w:lvl>
    <w:lvl w:ilvl="7" w:tplc="25BC1E42">
      <w:start w:val="1"/>
      <w:numFmt w:val="decimal"/>
      <w:lvlText w:val="%8. "/>
      <w:lvlJc w:val="left"/>
      <w:pPr>
        <w:tabs>
          <w:tab w:val="left" w:pos="720"/>
        </w:tabs>
        <w:ind w:left="5760" w:hanging="360"/>
      </w:pPr>
    </w:lvl>
    <w:lvl w:ilvl="8" w:tplc="1BB8DB5E">
      <w:start w:val="1"/>
      <w:numFmt w:val="decimal"/>
      <w:lvlText w:val="%9. "/>
      <w:lvlJc w:val="left"/>
      <w:pPr>
        <w:tabs>
          <w:tab w:val="left" w:pos="720"/>
        </w:tabs>
        <w:ind w:left="6480" w:hanging="360"/>
      </w:pPr>
    </w:lvl>
  </w:abstractNum>
  <w:abstractNum w:abstractNumId="27" w15:restartNumberingAfterBreak="0">
    <w:nsid w:val="7B1C3A08"/>
    <w:multiLevelType w:val="hybridMultilevel"/>
    <w:tmpl w:val="B7D281A4"/>
    <w:lvl w:ilvl="0" w:tplc="0D222080">
      <w:start w:val="1"/>
      <w:numFmt w:val="bullet"/>
      <w:lvlText w:val="o"/>
      <w:lvlJc w:val="left"/>
      <w:pPr>
        <w:ind w:left="360" w:hanging="360"/>
      </w:pPr>
      <w:rPr>
        <w:rFonts w:ascii="Courier New" w:hAnsi="Courier New" w:cs="Courier New" w:hint="default"/>
      </w:rPr>
    </w:lvl>
    <w:lvl w:ilvl="1" w:tplc="55702CC4">
      <w:start w:val="1"/>
      <w:numFmt w:val="bullet"/>
      <w:lvlText w:val="o"/>
      <w:lvlJc w:val="left"/>
      <w:pPr>
        <w:ind w:left="1080" w:hanging="360"/>
      </w:pPr>
      <w:rPr>
        <w:rFonts w:ascii="Courier New" w:hAnsi="Courier New" w:cs="Courier New" w:hint="default"/>
      </w:rPr>
    </w:lvl>
    <w:lvl w:ilvl="2" w:tplc="AEA8F6C6">
      <w:start w:val="1"/>
      <w:numFmt w:val="bullet"/>
      <w:lvlText w:val=""/>
      <w:lvlJc w:val="left"/>
      <w:pPr>
        <w:ind w:left="1800" w:hanging="360"/>
      </w:pPr>
      <w:rPr>
        <w:rFonts w:ascii="Wingdings" w:hAnsi="Wingdings" w:hint="default"/>
      </w:rPr>
    </w:lvl>
    <w:lvl w:ilvl="3" w:tplc="91E0D3BC">
      <w:start w:val="1"/>
      <w:numFmt w:val="bullet"/>
      <w:lvlText w:val=""/>
      <w:lvlJc w:val="left"/>
      <w:pPr>
        <w:ind w:left="2520" w:hanging="360"/>
      </w:pPr>
      <w:rPr>
        <w:rFonts w:ascii="Symbol" w:hAnsi="Symbol" w:hint="default"/>
      </w:rPr>
    </w:lvl>
    <w:lvl w:ilvl="4" w:tplc="94DC5E8C">
      <w:start w:val="1"/>
      <w:numFmt w:val="bullet"/>
      <w:lvlText w:val="o"/>
      <w:lvlJc w:val="left"/>
      <w:pPr>
        <w:ind w:left="3240" w:hanging="360"/>
      </w:pPr>
      <w:rPr>
        <w:rFonts w:ascii="Courier New" w:hAnsi="Courier New" w:cs="Courier New" w:hint="default"/>
      </w:rPr>
    </w:lvl>
    <w:lvl w:ilvl="5" w:tplc="A7D4DF18">
      <w:start w:val="1"/>
      <w:numFmt w:val="bullet"/>
      <w:lvlText w:val=""/>
      <w:lvlJc w:val="left"/>
      <w:pPr>
        <w:ind w:left="3960" w:hanging="360"/>
      </w:pPr>
      <w:rPr>
        <w:rFonts w:ascii="Wingdings" w:hAnsi="Wingdings" w:hint="default"/>
      </w:rPr>
    </w:lvl>
    <w:lvl w:ilvl="6" w:tplc="190EA398">
      <w:start w:val="1"/>
      <w:numFmt w:val="bullet"/>
      <w:lvlText w:val=""/>
      <w:lvlJc w:val="left"/>
      <w:pPr>
        <w:ind w:left="4680" w:hanging="360"/>
      </w:pPr>
      <w:rPr>
        <w:rFonts w:ascii="Symbol" w:hAnsi="Symbol" w:hint="default"/>
      </w:rPr>
    </w:lvl>
    <w:lvl w:ilvl="7" w:tplc="6900BAF8">
      <w:start w:val="1"/>
      <w:numFmt w:val="bullet"/>
      <w:lvlText w:val="o"/>
      <w:lvlJc w:val="left"/>
      <w:pPr>
        <w:ind w:left="5400" w:hanging="360"/>
      </w:pPr>
      <w:rPr>
        <w:rFonts w:ascii="Courier New" w:hAnsi="Courier New" w:cs="Courier New" w:hint="default"/>
      </w:rPr>
    </w:lvl>
    <w:lvl w:ilvl="8" w:tplc="7436AB38">
      <w:start w:val="1"/>
      <w:numFmt w:val="bullet"/>
      <w:lvlText w:val=""/>
      <w:lvlJc w:val="left"/>
      <w:pPr>
        <w:ind w:left="6120" w:hanging="360"/>
      </w:pPr>
      <w:rPr>
        <w:rFonts w:ascii="Wingdings" w:hAnsi="Wingdings" w:hint="default"/>
      </w:rPr>
    </w:lvl>
  </w:abstractNum>
  <w:abstractNum w:abstractNumId="28" w15:restartNumberingAfterBreak="0">
    <w:nsid w:val="7DA624DF"/>
    <w:multiLevelType w:val="hybridMultilevel"/>
    <w:tmpl w:val="639ECC34"/>
    <w:name w:val="ol"/>
    <w:lvl w:ilvl="0" w:tplc="A00C9AFC">
      <w:start w:val="1"/>
      <w:numFmt w:val="decimal"/>
      <w:lvlText w:val="%1. "/>
      <w:lvlJc w:val="left"/>
      <w:pPr>
        <w:tabs>
          <w:tab w:val="left" w:pos="720"/>
        </w:tabs>
        <w:ind w:left="720" w:hanging="360"/>
      </w:pPr>
    </w:lvl>
    <w:lvl w:ilvl="1" w:tplc="61BA7180">
      <w:start w:val="1"/>
      <w:numFmt w:val="decimal"/>
      <w:lvlText w:val="%2. "/>
      <w:lvlJc w:val="left"/>
      <w:pPr>
        <w:tabs>
          <w:tab w:val="left" w:pos="720"/>
        </w:tabs>
        <w:ind w:left="1440" w:hanging="360"/>
      </w:pPr>
    </w:lvl>
    <w:lvl w:ilvl="2" w:tplc="A94E81B0">
      <w:start w:val="1"/>
      <w:numFmt w:val="decimal"/>
      <w:lvlText w:val="%3. "/>
      <w:lvlJc w:val="left"/>
      <w:pPr>
        <w:tabs>
          <w:tab w:val="left" w:pos="720"/>
        </w:tabs>
        <w:ind w:left="2160" w:hanging="360"/>
      </w:pPr>
    </w:lvl>
    <w:lvl w:ilvl="3" w:tplc="D67251A4">
      <w:start w:val="1"/>
      <w:numFmt w:val="decimal"/>
      <w:lvlText w:val="%4. "/>
      <w:lvlJc w:val="left"/>
      <w:pPr>
        <w:tabs>
          <w:tab w:val="left" w:pos="720"/>
        </w:tabs>
        <w:ind w:left="2880" w:hanging="360"/>
      </w:pPr>
    </w:lvl>
    <w:lvl w:ilvl="4" w:tplc="575AA34E">
      <w:start w:val="1"/>
      <w:numFmt w:val="decimal"/>
      <w:lvlText w:val="%5. "/>
      <w:lvlJc w:val="left"/>
      <w:pPr>
        <w:tabs>
          <w:tab w:val="left" w:pos="720"/>
        </w:tabs>
        <w:ind w:left="3600" w:hanging="360"/>
      </w:pPr>
    </w:lvl>
    <w:lvl w:ilvl="5" w:tplc="700CF47C">
      <w:start w:val="1"/>
      <w:numFmt w:val="decimal"/>
      <w:lvlText w:val="%6. "/>
      <w:lvlJc w:val="left"/>
      <w:pPr>
        <w:tabs>
          <w:tab w:val="left" w:pos="720"/>
        </w:tabs>
        <w:ind w:left="4320" w:hanging="360"/>
      </w:pPr>
    </w:lvl>
    <w:lvl w:ilvl="6" w:tplc="F1CCAE62">
      <w:start w:val="1"/>
      <w:numFmt w:val="decimal"/>
      <w:lvlText w:val="%7. "/>
      <w:lvlJc w:val="left"/>
      <w:pPr>
        <w:tabs>
          <w:tab w:val="left" w:pos="720"/>
        </w:tabs>
        <w:ind w:left="5040" w:hanging="360"/>
      </w:pPr>
    </w:lvl>
    <w:lvl w:ilvl="7" w:tplc="581CBFAE">
      <w:start w:val="1"/>
      <w:numFmt w:val="decimal"/>
      <w:lvlText w:val="%8. "/>
      <w:lvlJc w:val="left"/>
      <w:pPr>
        <w:tabs>
          <w:tab w:val="left" w:pos="720"/>
        </w:tabs>
        <w:ind w:left="5760" w:hanging="360"/>
      </w:pPr>
    </w:lvl>
    <w:lvl w:ilvl="8" w:tplc="FE745404">
      <w:start w:val="1"/>
      <w:numFmt w:val="decimal"/>
      <w:lvlText w:val="%9. "/>
      <w:lvlJc w:val="left"/>
      <w:pPr>
        <w:tabs>
          <w:tab w:val="left" w:pos="720"/>
        </w:tabs>
        <w:ind w:left="6480" w:hanging="360"/>
      </w:pPr>
    </w:lvl>
  </w:abstractNum>
  <w:abstractNum w:abstractNumId="29" w15:restartNumberingAfterBreak="0">
    <w:nsid w:val="7EF849AE"/>
    <w:multiLevelType w:val="hybridMultilevel"/>
    <w:tmpl w:val="F77B61AD"/>
    <w:name w:val="ol"/>
    <w:lvl w:ilvl="0" w:tplc="F398CA2A">
      <w:start w:val="1"/>
      <w:numFmt w:val="decimal"/>
      <w:lvlText w:val="%1. "/>
      <w:lvlJc w:val="left"/>
      <w:pPr>
        <w:tabs>
          <w:tab w:val="left" w:pos="720"/>
        </w:tabs>
        <w:ind w:left="720" w:hanging="360"/>
      </w:pPr>
    </w:lvl>
    <w:lvl w:ilvl="1" w:tplc="5CAEDC32">
      <w:start w:val="1"/>
      <w:numFmt w:val="decimal"/>
      <w:lvlText w:val="%2. "/>
      <w:lvlJc w:val="left"/>
      <w:pPr>
        <w:tabs>
          <w:tab w:val="left" w:pos="720"/>
        </w:tabs>
        <w:ind w:left="1440" w:hanging="360"/>
      </w:pPr>
    </w:lvl>
    <w:lvl w:ilvl="2" w:tplc="00B0AC4A">
      <w:start w:val="1"/>
      <w:numFmt w:val="decimal"/>
      <w:lvlText w:val="%3. "/>
      <w:lvlJc w:val="left"/>
      <w:pPr>
        <w:tabs>
          <w:tab w:val="left" w:pos="720"/>
        </w:tabs>
        <w:ind w:left="2160" w:hanging="360"/>
      </w:pPr>
    </w:lvl>
    <w:lvl w:ilvl="3" w:tplc="1F8CAFDC">
      <w:start w:val="1"/>
      <w:numFmt w:val="decimal"/>
      <w:lvlText w:val="%4. "/>
      <w:lvlJc w:val="left"/>
      <w:pPr>
        <w:tabs>
          <w:tab w:val="left" w:pos="720"/>
        </w:tabs>
        <w:ind w:left="2880" w:hanging="360"/>
      </w:pPr>
    </w:lvl>
    <w:lvl w:ilvl="4" w:tplc="4104BB60">
      <w:start w:val="1"/>
      <w:numFmt w:val="decimal"/>
      <w:lvlText w:val="%5. "/>
      <w:lvlJc w:val="left"/>
      <w:pPr>
        <w:tabs>
          <w:tab w:val="left" w:pos="720"/>
        </w:tabs>
        <w:ind w:left="3600" w:hanging="360"/>
      </w:pPr>
    </w:lvl>
    <w:lvl w:ilvl="5" w:tplc="D36A3A48">
      <w:start w:val="1"/>
      <w:numFmt w:val="decimal"/>
      <w:lvlText w:val="%6. "/>
      <w:lvlJc w:val="left"/>
      <w:pPr>
        <w:tabs>
          <w:tab w:val="left" w:pos="720"/>
        </w:tabs>
        <w:ind w:left="4320" w:hanging="360"/>
      </w:pPr>
    </w:lvl>
    <w:lvl w:ilvl="6" w:tplc="39F4D34C">
      <w:start w:val="1"/>
      <w:numFmt w:val="decimal"/>
      <w:lvlText w:val="%7. "/>
      <w:lvlJc w:val="left"/>
      <w:pPr>
        <w:tabs>
          <w:tab w:val="left" w:pos="720"/>
        </w:tabs>
        <w:ind w:left="5040" w:hanging="360"/>
      </w:pPr>
    </w:lvl>
    <w:lvl w:ilvl="7" w:tplc="B2B451DA">
      <w:start w:val="1"/>
      <w:numFmt w:val="decimal"/>
      <w:lvlText w:val="%8. "/>
      <w:lvlJc w:val="left"/>
      <w:pPr>
        <w:tabs>
          <w:tab w:val="left" w:pos="720"/>
        </w:tabs>
        <w:ind w:left="5760" w:hanging="360"/>
      </w:pPr>
    </w:lvl>
    <w:lvl w:ilvl="8" w:tplc="B0B0E34A">
      <w:start w:val="1"/>
      <w:numFmt w:val="decimal"/>
      <w:lvlText w:val="%9. "/>
      <w:lvlJc w:val="left"/>
      <w:pPr>
        <w:tabs>
          <w:tab w:val="left" w:pos="720"/>
        </w:tabs>
        <w:ind w:left="6480" w:hanging="360"/>
      </w:pPr>
    </w:lvl>
  </w:abstractNum>
  <w:num w:numId="1" w16cid:durableId="1929844752">
    <w:abstractNumId w:val="17"/>
  </w:num>
  <w:num w:numId="2" w16cid:durableId="1584028522">
    <w:abstractNumId w:val="6"/>
  </w:num>
  <w:num w:numId="3" w16cid:durableId="1897474303">
    <w:abstractNumId w:val="6"/>
  </w:num>
  <w:num w:numId="4" w16cid:durableId="991494221">
    <w:abstractNumId w:val="23"/>
  </w:num>
  <w:num w:numId="5" w16cid:durableId="1908219159">
    <w:abstractNumId w:val="13"/>
  </w:num>
  <w:num w:numId="6" w16cid:durableId="2018071272">
    <w:abstractNumId w:val="12"/>
  </w:num>
  <w:num w:numId="7" w16cid:durableId="156847006">
    <w:abstractNumId w:val="27"/>
  </w:num>
  <w:num w:numId="8" w16cid:durableId="338240856">
    <w:abstractNumId w:val="22"/>
  </w:num>
  <w:num w:numId="9" w16cid:durableId="1943566733">
    <w:abstractNumId w:val="11"/>
    <w:lvlOverride w:ilvl="0">
      <w:lvl w:ilvl="0" w:tplc="6CF45052">
        <w:numFmt w:val="bullet"/>
        <w:lvlText w:val="•"/>
        <w:lvlJc w:val="left"/>
        <w:pPr>
          <w:tabs>
            <w:tab w:val="left" w:pos="720"/>
          </w:tabs>
          <w:ind w:left="720" w:hanging="360"/>
        </w:pPr>
      </w:lvl>
    </w:lvlOverride>
    <w:lvlOverride w:ilvl="1">
      <w:lvl w:ilvl="1" w:tplc="D21C248E">
        <w:numFmt w:val="bullet"/>
        <w:lvlText w:val="○"/>
        <w:lvlJc w:val="left"/>
        <w:pPr>
          <w:tabs>
            <w:tab w:val="left" w:pos="720"/>
          </w:tabs>
          <w:ind w:left="1440" w:hanging="360"/>
        </w:pPr>
      </w:lvl>
    </w:lvlOverride>
    <w:lvlOverride w:ilvl="2">
      <w:lvl w:ilvl="2" w:tplc="C212A8D4">
        <w:numFmt w:val="bullet"/>
        <w:lvlText w:val="◾"/>
        <w:lvlJc w:val="left"/>
        <w:pPr>
          <w:tabs>
            <w:tab w:val="left" w:pos="720"/>
          </w:tabs>
          <w:ind w:left="2160" w:hanging="360"/>
        </w:pPr>
      </w:lvl>
    </w:lvlOverride>
    <w:lvlOverride w:ilvl="3">
      <w:lvl w:ilvl="3" w:tplc="42040B38">
        <w:numFmt w:val="bullet"/>
        <w:lvlText w:val="○"/>
        <w:lvlJc w:val="left"/>
        <w:pPr>
          <w:tabs>
            <w:tab w:val="left" w:pos="720"/>
          </w:tabs>
          <w:ind w:left="2880" w:hanging="360"/>
        </w:pPr>
      </w:lvl>
    </w:lvlOverride>
    <w:lvlOverride w:ilvl="4">
      <w:lvl w:ilvl="4" w:tplc="D4B23680">
        <w:numFmt w:val="bullet"/>
        <w:lvlText w:val="•"/>
        <w:lvlJc w:val="left"/>
        <w:pPr>
          <w:tabs>
            <w:tab w:val="left" w:pos="720"/>
          </w:tabs>
          <w:ind w:left="3600" w:hanging="360"/>
        </w:pPr>
      </w:lvl>
    </w:lvlOverride>
    <w:lvlOverride w:ilvl="5">
      <w:lvl w:ilvl="5" w:tplc="15744718">
        <w:numFmt w:val="bullet"/>
        <w:lvlText w:val="○"/>
        <w:lvlJc w:val="left"/>
        <w:pPr>
          <w:tabs>
            <w:tab w:val="left" w:pos="720"/>
          </w:tabs>
          <w:ind w:left="4320" w:hanging="360"/>
        </w:pPr>
      </w:lvl>
    </w:lvlOverride>
    <w:lvlOverride w:ilvl="6">
      <w:lvl w:ilvl="6" w:tplc="C7CEDDA4">
        <w:numFmt w:val="bullet"/>
        <w:lvlText w:val="•"/>
        <w:lvlJc w:val="left"/>
        <w:pPr>
          <w:tabs>
            <w:tab w:val="left" w:pos="720"/>
          </w:tabs>
          <w:ind w:left="5040" w:hanging="360"/>
        </w:pPr>
      </w:lvl>
    </w:lvlOverride>
    <w:lvlOverride w:ilvl="7">
      <w:lvl w:ilvl="7" w:tplc="820A306A">
        <w:numFmt w:val="bullet"/>
        <w:lvlText w:val="○"/>
        <w:lvlJc w:val="left"/>
        <w:pPr>
          <w:tabs>
            <w:tab w:val="left" w:pos="720"/>
          </w:tabs>
          <w:ind w:left="5760" w:hanging="360"/>
        </w:pPr>
      </w:lvl>
    </w:lvlOverride>
    <w:lvlOverride w:ilvl="8">
      <w:lvl w:ilvl="8" w:tplc="AAD64956">
        <w:numFmt w:val="bullet"/>
        <w:lvlText w:val="◾"/>
        <w:lvlJc w:val="left"/>
        <w:pPr>
          <w:tabs>
            <w:tab w:val="left" w:pos="720"/>
          </w:tabs>
          <w:ind w:left="6480" w:hanging="360"/>
        </w:pPr>
      </w:lvl>
    </w:lvlOverride>
  </w:num>
  <w:num w:numId="10" w16cid:durableId="1661735843">
    <w:abstractNumId w:val="20"/>
  </w:num>
  <w:num w:numId="11" w16cid:durableId="1508903973">
    <w:abstractNumId w:val="25"/>
  </w:num>
  <w:num w:numId="12" w16cid:durableId="946960784">
    <w:abstractNumId w:val="18"/>
  </w:num>
  <w:num w:numId="13" w16cid:durableId="1432579402">
    <w:abstractNumId w:val="3"/>
  </w:num>
  <w:num w:numId="14" w16cid:durableId="301859206">
    <w:abstractNumId w:val="2"/>
  </w:num>
  <w:num w:numId="15" w16cid:durableId="1266841639">
    <w:abstractNumId w:val="15"/>
  </w:num>
  <w:num w:numId="16" w16cid:durableId="635374422">
    <w:abstractNumId w:val="19"/>
  </w:num>
  <w:num w:numId="17" w16cid:durableId="205142040">
    <w:abstractNumId w:val="5"/>
  </w:num>
  <w:num w:numId="18" w16cid:durableId="1560940183">
    <w:abstractNumId w:val="21"/>
  </w:num>
  <w:num w:numId="19" w16cid:durableId="1764300285">
    <w:abstractNumId w:val="6"/>
  </w:num>
  <w:num w:numId="20" w16cid:durableId="252057762">
    <w:abstractNumId w:val="14"/>
  </w:num>
  <w:num w:numId="21" w16cid:durableId="754132656">
    <w:abstractNumId w:val="29"/>
  </w:num>
  <w:num w:numId="22" w16cid:durableId="1422022598">
    <w:abstractNumId w:val="26"/>
  </w:num>
  <w:num w:numId="23" w16cid:durableId="297732935">
    <w:abstractNumId w:val="28"/>
  </w:num>
  <w:num w:numId="24" w16cid:durableId="1343583279">
    <w:abstractNumId w:val="1"/>
  </w:num>
  <w:num w:numId="25" w16cid:durableId="1745444193">
    <w:abstractNumId w:val="7"/>
  </w:num>
  <w:num w:numId="26" w16cid:durableId="1181045576">
    <w:abstractNumId w:val="10"/>
  </w:num>
  <w:num w:numId="27" w16cid:durableId="39483046">
    <w:abstractNumId w:val="9"/>
  </w:num>
  <w:num w:numId="28" w16cid:durableId="1022785053">
    <w:abstractNumId w:val="0"/>
  </w:num>
  <w:num w:numId="29" w16cid:durableId="1388066239">
    <w:abstractNumId w:val="8"/>
  </w:num>
  <w:num w:numId="30" w16cid:durableId="844245728">
    <w:abstractNumId w:val="24"/>
  </w:num>
  <w:num w:numId="31" w16cid:durableId="483357683">
    <w:abstractNumId w:val="16"/>
  </w:num>
  <w:num w:numId="32" w16cid:durableId="372576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0D"/>
    <w:rsid w:val="00520483"/>
    <w:rsid w:val="0072B76A"/>
    <w:rsid w:val="00947EF4"/>
    <w:rsid w:val="00993E8A"/>
    <w:rsid w:val="009A7A0D"/>
    <w:rsid w:val="009F090B"/>
    <w:rsid w:val="00BB5EC5"/>
    <w:rsid w:val="00D543EC"/>
    <w:rsid w:val="00F06F5A"/>
    <w:rsid w:val="011AB2BB"/>
    <w:rsid w:val="0141E025"/>
    <w:rsid w:val="018A040A"/>
    <w:rsid w:val="01D938C9"/>
    <w:rsid w:val="022955C4"/>
    <w:rsid w:val="027DBC13"/>
    <w:rsid w:val="02C230DE"/>
    <w:rsid w:val="02D3A6D6"/>
    <w:rsid w:val="02EAB08D"/>
    <w:rsid w:val="03052D06"/>
    <w:rsid w:val="03F8F2D2"/>
    <w:rsid w:val="04945030"/>
    <w:rsid w:val="04A94F9C"/>
    <w:rsid w:val="04C47435"/>
    <w:rsid w:val="05D8EFFB"/>
    <w:rsid w:val="063B0799"/>
    <w:rsid w:val="06522324"/>
    <w:rsid w:val="06F82287"/>
    <w:rsid w:val="070A803C"/>
    <w:rsid w:val="071002A2"/>
    <w:rsid w:val="07B5D623"/>
    <w:rsid w:val="0871401F"/>
    <w:rsid w:val="08A0A296"/>
    <w:rsid w:val="08FD9648"/>
    <w:rsid w:val="099436EE"/>
    <w:rsid w:val="0A183F42"/>
    <w:rsid w:val="0B2D79BA"/>
    <w:rsid w:val="0B47F375"/>
    <w:rsid w:val="0BA62A7E"/>
    <w:rsid w:val="0BBCE246"/>
    <w:rsid w:val="0D24B7C2"/>
    <w:rsid w:val="0DC7C455"/>
    <w:rsid w:val="0E60125F"/>
    <w:rsid w:val="0E810B72"/>
    <w:rsid w:val="0ED31B08"/>
    <w:rsid w:val="0FF22583"/>
    <w:rsid w:val="0FFA0AD7"/>
    <w:rsid w:val="10E74358"/>
    <w:rsid w:val="11680FB7"/>
    <w:rsid w:val="11C3BE22"/>
    <w:rsid w:val="1204125E"/>
    <w:rsid w:val="1252A2E3"/>
    <w:rsid w:val="12601A70"/>
    <w:rsid w:val="1326BB5A"/>
    <w:rsid w:val="1377AE99"/>
    <w:rsid w:val="15780B4C"/>
    <w:rsid w:val="15FE90E1"/>
    <w:rsid w:val="16069D8D"/>
    <w:rsid w:val="175E2E36"/>
    <w:rsid w:val="1876D285"/>
    <w:rsid w:val="18C0D380"/>
    <w:rsid w:val="190F9171"/>
    <w:rsid w:val="196F9767"/>
    <w:rsid w:val="19B8231E"/>
    <w:rsid w:val="19F0905B"/>
    <w:rsid w:val="1A77BC7D"/>
    <w:rsid w:val="1B668514"/>
    <w:rsid w:val="1BC01897"/>
    <w:rsid w:val="1C0C3EC3"/>
    <w:rsid w:val="1CA5114E"/>
    <w:rsid w:val="1CFE8385"/>
    <w:rsid w:val="1D135D91"/>
    <w:rsid w:val="1D17D442"/>
    <w:rsid w:val="1D634522"/>
    <w:rsid w:val="1DDC6E47"/>
    <w:rsid w:val="1E4626FC"/>
    <w:rsid w:val="1E8F05CA"/>
    <w:rsid w:val="1ED363D3"/>
    <w:rsid w:val="1F511D89"/>
    <w:rsid w:val="1FB14C6D"/>
    <w:rsid w:val="1FE488F6"/>
    <w:rsid w:val="20C7FAD8"/>
    <w:rsid w:val="20EF8FF5"/>
    <w:rsid w:val="2194D16A"/>
    <w:rsid w:val="23251733"/>
    <w:rsid w:val="238B8036"/>
    <w:rsid w:val="2438CF82"/>
    <w:rsid w:val="245E3B54"/>
    <w:rsid w:val="2502A4E4"/>
    <w:rsid w:val="254C6F21"/>
    <w:rsid w:val="25703A61"/>
    <w:rsid w:val="2576B008"/>
    <w:rsid w:val="26BEF42B"/>
    <w:rsid w:val="26E00C41"/>
    <w:rsid w:val="276974E1"/>
    <w:rsid w:val="27F657AD"/>
    <w:rsid w:val="281DD2E6"/>
    <w:rsid w:val="2950C008"/>
    <w:rsid w:val="295BC5A9"/>
    <w:rsid w:val="29870B23"/>
    <w:rsid w:val="29E4C2E4"/>
    <w:rsid w:val="2ACDACF3"/>
    <w:rsid w:val="2B6966C6"/>
    <w:rsid w:val="2C013C6F"/>
    <w:rsid w:val="2C4E334F"/>
    <w:rsid w:val="2C84A5B3"/>
    <w:rsid w:val="2CDBA0C7"/>
    <w:rsid w:val="2DBB2F2C"/>
    <w:rsid w:val="2DD07E0D"/>
    <w:rsid w:val="2EDA1EF3"/>
    <w:rsid w:val="2EDA393D"/>
    <w:rsid w:val="2EECD395"/>
    <w:rsid w:val="2FA377C4"/>
    <w:rsid w:val="2FDB6DCF"/>
    <w:rsid w:val="305E376D"/>
    <w:rsid w:val="30AE69B6"/>
    <w:rsid w:val="3128DBA2"/>
    <w:rsid w:val="3149DD50"/>
    <w:rsid w:val="3277272C"/>
    <w:rsid w:val="332E17C9"/>
    <w:rsid w:val="33B7807F"/>
    <w:rsid w:val="3433F924"/>
    <w:rsid w:val="34AA5276"/>
    <w:rsid w:val="34DB9227"/>
    <w:rsid w:val="35E4136E"/>
    <w:rsid w:val="360CD8A7"/>
    <w:rsid w:val="3656934A"/>
    <w:rsid w:val="37131B52"/>
    <w:rsid w:val="3719F7BE"/>
    <w:rsid w:val="372D3A83"/>
    <w:rsid w:val="386D936B"/>
    <w:rsid w:val="3903A50E"/>
    <w:rsid w:val="396E1562"/>
    <w:rsid w:val="3AD0F4E7"/>
    <w:rsid w:val="3B15B110"/>
    <w:rsid w:val="3B6E6E04"/>
    <w:rsid w:val="3D85EB71"/>
    <w:rsid w:val="3E4BF538"/>
    <w:rsid w:val="3EC14C8A"/>
    <w:rsid w:val="3F38068D"/>
    <w:rsid w:val="3FC868DE"/>
    <w:rsid w:val="40B5EC5D"/>
    <w:rsid w:val="40F18F46"/>
    <w:rsid w:val="410890A1"/>
    <w:rsid w:val="4145E1EB"/>
    <w:rsid w:val="41F55C86"/>
    <w:rsid w:val="42086A85"/>
    <w:rsid w:val="420B40F3"/>
    <w:rsid w:val="428AE756"/>
    <w:rsid w:val="429191DC"/>
    <w:rsid w:val="435FABF5"/>
    <w:rsid w:val="4368F759"/>
    <w:rsid w:val="438388FB"/>
    <w:rsid w:val="4450BA5D"/>
    <w:rsid w:val="448AC3F8"/>
    <w:rsid w:val="45035DC2"/>
    <w:rsid w:val="453DBB4D"/>
    <w:rsid w:val="46FB0231"/>
    <w:rsid w:val="47A8FC39"/>
    <w:rsid w:val="47FA1663"/>
    <w:rsid w:val="487F40D6"/>
    <w:rsid w:val="490F6414"/>
    <w:rsid w:val="4BB7381A"/>
    <w:rsid w:val="4C7354FE"/>
    <w:rsid w:val="4CA65EE7"/>
    <w:rsid w:val="4CBA4063"/>
    <w:rsid w:val="4D01BCA2"/>
    <w:rsid w:val="4D073425"/>
    <w:rsid w:val="4D51A4C5"/>
    <w:rsid w:val="4D7F912B"/>
    <w:rsid w:val="4DA25EB4"/>
    <w:rsid w:val="4E379B1F"/>
    <w:rsid w:val="4E689971"/>
    <w:rsid w:val="4E91F595"/>
    <w:rsid w:val="4F372E2F"/>
    <w:rsid w:val="4F5FD717"/>
    <w:rsid w:val="4F807B3E"/>
    <w:rsid w:val="4FBFC36E"/>
    <w:rsid w:val="50852FC6"/>
    <w:rsid w:val="509DB4F8"/>
    <w:rsid w:val="50F39215"/>
    <w:rsid w:val="51BAA806"/>
    <w:rsid w:val="522B6733"/>
    <w:rsid w:val="529D8180"/>
    <w:rsid w:val="52FFCA90"/>
    <w:rsid w:val="531B3146"/>
    <w:rsid w:val="532F8D96"/>
    <w:rsid w:val="5377AB56"/>
    <w:rsid w:val="53B80C25"/>
    <w:rsid w:val="54459480"/>
    <w:rsid w:val="547240F7"/>
    <w:rsid w:val="5499ED81"/>
    <w:rsid w:val="563F4F0E"/>
    <w:rsid w:val="566A1EB3"/>
    <w:rsid w:val="5673397E"/>
    <w:rsid w:val="56B89EE3"/>
    <w:rsid w:val="58B58535"/>
    <w:rsid w:val="58CD0F57"/>
    <w:rsid w:val="58F31E13"/>
    <w:rsid w:val="5A727AC1"/>
    <w:rsid w:val="5B43B511"/>
    <w:rsid w:val="5B7E593D"/>
    <w:rsid w:val="5BDDF238"/>
    <w:rsid w:val="5C628B04"/>
    <w:rsid w:val="5D1BDC26"/>
    <w:rsid w:val="5D65C542"/>
    <w:rsid w:val="5E47CDE6"/>
    <w:rsid w:val="5E7A12CD"/>
    <w:rsid w:val="5FBFC56E"/>
    <w:rsid w:val="604C392C"/>
    <w:rsid w:val="610BA701"/>
    <w:rsid w:val="61EBC10F"/>
    <w:rsid w:val="6237B13C"/>
    <w:rsid w:val="62665D89"/>
    <w:rsid w:val="630F560C"/>
    <w:rsid w:val="63310FB1"/>
    <w:rsid w:val="64658451"/>
    <w:rsid w:val="65524785"/>
    <w:rsid w:val="659C89C9"/>
    <w:rsid w:val="65C3BADA"/>
    <w:rsid w:val="65EEC93C"/>
    <w:rsid w:val="673C0A58"/>
    <w:rsid w:val="679A55CA"/>
    <w:rsid w:val="68633593"/>
    <w:rsid w:val="687B13A6"/>
    <w:rsid w:val="687C6164"/>
    <w:rsid w:val="688CBDEF"/>
    <w:rsid w:val="698916FB"/>
    <w:rsid w:val="6A8A9720"/>
    <w:rsid w:val="6AC82CA4"/>
    <w:rsid w:val="6B1F8239"/>
    <w:rsid w:val="6B61D992"/>
    <w:rsid w:val="6B865A69"/>
    <w:rsid w:val="6BCB6719"/>
    <w:rsid w:val="6C7EDC10"/>
    <w:rsid w:val="6CBBF058"/>
    <w:rsid w:val="6CF75D87"/>
    <w:rsid w:val="6E5A891A"/>
    <w:rsid w:val="6E6E6E6A"/>
    <w:rsid w:val="6F01976B"/>
    <w:rsid w:val="6F4CDAC2"/>
    <w:rsid w:val="6F7B1C9E"/>
    <w:rsid w:val="70450FA5"/>
    <w:rsid w:val="70C63867"/>
    <w:rsid w:val="70F809C4"/>
    <w:rsid w:val="711C71D7"/>
    <w:rsid w:val="7122A045"/>
    <w:rsid w:val="712E609E"/>
    <w:rsid w:val="721B0775"/>
    <w:rsid w:val="730D1DFD"/>
    <w:rsid w:val="73DB1355"/>
    <w:rsid w:val="73FBB38F"/>
    <w:rsid w:val="7409FE9C"/>
    <w:rsid w:val="755B2011"/>
    <w:rsid w:val="75C5F9BB"/>
    <w:rsid w:val="7608CA4C"/>
    <w:rsid w:val="768AC9E7"/>
    <w:rsid w:val="76A3CB77"/>
    <w:rsid w:val="76D19C96"/>
    <w:rsid w:val="774E6FCA"/>
    <w:rsid w:val="78350413"/>
    <w:rsid w:val="785BB0B0"/>
    <w:rsid w:val="78A2C482"/>
    <w:rsid w:val="78AA6B13"/>
    <w:rsid w:val="78B8C106"/>
    <w:rsid w:val="78CBE1A4"/>
    <w:rsid w:val="7904E32E"/>
    <w:rsid w:val="7975938D"/>
    <w:rsid w:val="79DF0F53"/>
    <w:rsid w:val="79ED3AEB"/>
    <w:rsid w:val="7AA84D96"/>
    <w:rsid w:val="7AF1BC36"/>
    <w:rsid w:val="7B122C96"/>
    <w:rsid w:val="7BBCC941"/>
    <w:rsid w:val="7BC40A2E"/>
    <w:rsid w:val="7CEC48A4"/>
    <w:rsid w:val="7D8683A2"/>
    <w:rsid w:val="7DE1D41F"/>
    <w:rsid w:val="7E049B49"/>
    <w:rsid w:val="7E19D4F4"/>
    <w:rsid w:val="7E64D53C"/>
    <w:rsid w:val="7EACA78B"/>
    <w:rsid w:val="7F60801A"/>
    <w:rsid w:val="7FED5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3997"/>
  <w15:docId w15:val="{5FD5D902-EDD0-407A-B29D-10931B9A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3149DD50"/>
    <w:pPr>
      <w:spacing w:after="0"/>
    </w:pPr>
    <w:rPr>
      <w:rFonts w:ascii="Open Sans" w:hAnsi="Open Sans" w:cs="Open Sans"/>
      <w:sz w:val="20"/>
      <w:szCs w:val="20"/>
    </w:rPr>
  </w:style>
  <w:style w:type="paragraph" w:styleId="Kop1">
    <w:name w:val="heading 1"/>
    <w:basedOn w:val="Standaard"/>
    <w:link w:val="Kop1Char"/>
    <w:uiPriority w:val="9"/>
    <w:qFormat/>
    <w:rsid w:val="3149DD50"/>
    <w:pPr>
      <w:outlineLvl w:val="0"/>
    </w:pPr>
    <w:rPr>
      <w:color w:val="2481C3"/>
      <w:sz w:val="32"/>
      <w:szCs w:val="32"/>
    </w:rPr>
  </w:style>
  <w:style w:type="paragraph" w:styleId="Kop2">
    <w:name w:val="heading 2"/>
    <w:basedOn w:val="Standaard"/>
    <w:link w:val="Kop2Char"/>
    <w:uiPriority w:val="9"/>
    <w:unhideWhenUsed/>
    <w:qFormat/>
    <w:rsid w:val="3149DD50"/>
    <w:pPr>
      <w:spacing w:before="80"/>
      <w:outlineLvl w:val="1"/>
    </w:pPr>
    <w:rPr>
      <w:color w:val="2481C3"/>
      <w:sz w:val="24"/>
      <w:szCs w:val="24"/>
    </w:rPr>
  </w:style>
  <w:style w:type="paragraph" w:styleId="Kop3">
    <w:name w:val="heading 3"/>
    <w:basedOn w:val="Standaard"/>
    <w:link w:val="Kop3Char"/>
    <w:uiPriority w:val="9"/>
    <w:unhideWhenUsed/>
    <w:qFormat/>
    <w:rsid w:val="3149DD50"/>
    <w:pPr>
      <w:outlineLvl w:val="2"/>
    </w:pPr>
    <w:rPr>
      <w:color w:val="2481C3"/>
    </w:rPr>
  </w:style>
  <w:style w:type="paragraph" w:styleId="Kop4">
    <w:name w:val="heading 4"/>
    <w:basedOn w:val="Standaard"/>
    <w:link w:val="Kop4Char"/>
    <w:uiPriority w:val="9"/>
    <w:unhideWhenUsed/>
    <w:qFormat/>
    <w:rsid w:val="3149DD50"/>
    <w:pPr>
      <w:outlineLvl w:val="3"/>
    </w:pPr>
    <w:rPr>
      <w:color w:val="2481C3"/>
    </w:rPr>
  </w:style>
  <w:style w:type="paragraph" w:styleId="Kop5">
    <w:name w:val="heading 5"/>
    <w:basedOn w:val="Standaard"/>
    <w:link w:val="Kop5Char"/>
    <w:uiPriority w:val="9"/>
    <w:semiHidden/>
    <w:unhideWhenUsed/>
    <w:qFormat/>
    <w:rsid w:val="3149DD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link w:val="Kop6Char"/>
    <w:uiPriority w:val="9"/>
    <w:semiHidden/>
    <w:unhideWhenUsed/>
    <w:qFormat/>
    <w:rsid w:val="3149DD50"/>
    <w:pPr>
      <w:keepNext/>
      <w:keepLines/>
      <w:spacing w:before="40"/>
      <w:outlineLvl w:val="5"/>
    </w:pPr>
    <w:rPr>
      <w:rFonts w:eastAsiaTheme="majorEastAsia" w:cstheme="majorBidi"/>
      <w:i/>
      <w:iCs/>
      <w:color w:val="595959" w:themeColor="text1" w:themeTint="A6"/>
    </w:rPr>
  </w:style>
  <w:style w:type="paragraph" w:styleId="Kop7">
    <w:name w:val="heading 7"/>
    <w:basedOn w:val="Standaard"/>
    <w:link w:val="Kop7Char"/>
    <w:uiPriority w:val="9"/>
    <w:semiHidden/>
    <w:unhideWhenUsed/>
    <w:qFormat/>
    <w:rsid w:val="3149DD50"/>
    <w:pPr>
      <w:keepNext/>
      <w:keepLines/>
      <w:spacing w:before="40"/>
      <w:outlineLvl w:val="6"/>
    </w:pPr>
    <w:rPr>
      <w:rFonts w:eastAsiaTheme="majorEastAsia" w:cstheme="majorBidi"/>
      <w:color w:val="595959" w:themeColor="text1" w:themeTint="A6"/>
    </w:rPr>
  </w:style>
  <w:style w:type="paragraph" w:styleId="Kop8">
    <w:name w:val="heading 8"/>
    <w:basedOn w:val="Standaard"/>
    <w:link w:val="Kop8Char"/>
    <w:uiPriority w:val="9"/>
    <w:semiHidden/>
    <w:unhideWhenUsed/>
    <w:qFormat/>
    <w:rsid w:val="3149DD50"/>
    <w:pPr>
      <w:keepNext/>
      <w:keepLines/>
      <w:outlineLvl w:val="7"/>
    </w:pPr>
    <w:rPr>
      <w:rFonts w:eastAsiaTheme="majorEastAsia" w:cstheme="majorBidi"/>
      <w:i/>
      <w:iCs/>
      <w:color w:val="272727"/>
    </w:rPr>
  </w:style>
  <w:style w:type="paragraph" w:styleId="Kop9">
    <w:name w:val="heading 9"/>
    <w:basedOn w:val="Standaard"/>
    <w:link w:val="Kop9Char"/>
    <w:uiPriority w:val="9"/>
    <w:semiHidden/>
    <w:unhideWhenUsed/>
    <w:qFormat/>
    <w:rsid w:val="3149DD50"/>
    <w:pPr>
      <w:keepNext/>
      <w:keepLines/>
      <w:outlineLvl w:val="8"/>
    </w:pPr>
    <w:rPr>
      <w:rFonts w:eastAsiaTheme="majorEastAsia" w:cstheme="majorBidi"/>
      <w:color w:val="2727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Open Sans" w:hAnsi="Open Sans" w:cs="Open Sans"/>
      <w:color w:val="2481C3"/>
      <w:sz w:val="32"/>
      <w:szCs w:val="32"/>
    </w:rPr>
  </w:style>
  <w:style w:type="character" w:customStyle="1" w:styleId="Kop2Char">
    <w:name w:val="Kop 2 Char"/>
    <w:basedOn w:val="Standaardalinea-lettertype"/>
    <w:link w:val="Kop2"/>
    <w:uiPriority w:val="9"/>
    <w:rPr>
      <w:rFonts w:ascii="Open Sans" w:hAnsi="Open Sans" w:cs="Open Sans"/>
      <w:color w:val="2481C3"/>
    </w:rPr>
  </w:style>
  <w:style w:type="character" w:customStyle="1" w:styleId="Kop3Char">
    <w:name w:val="Kop 3 Char"/>
    <w:basedOn w:val="Standaardalinea-lettertype"/>
    <w:link w:val="Kop3"/>
    <w:uiPriority w:val="9"/>
    <w:rPr>
      <w:rFonts w:ascii="Open Sans" w:hAnsi="Open Sans" w:cs="Open Sans"/>
      <w:color w:val="2481C3"/>
      <w:sz w:val="20"/>
      <w:szCs w:val="20"/>
    </w:rPr>
  </w:style>
  <w:style w:type="character" w:customStyle="1" w:styleId="Kop4Char">
    <w:name w:val="Kop 4 Char"/>
    <w:basedOn w:val="Standaardalinea-lettertype"/>
    <w:link w:val="Kop4"/>
    <w:uiPriority w:val="9"/>
    <w:rPr>
      <w:rFonts w:ascii="Open Sans" w:hAnsi="Open Sans" w:cs="Open Sans"/>
      <w:color w:val="2481C3"/>
      <w:sz w:val="20"/>
      <w:szCs w:val="20"/>
    </w:rPr>
  </w:style>
  <w:style w:type="character" w:customStyle="1" w:styleId="Kop5Char">
    <w:name w:val="Kop 5 Char"/>
    <w:basedOn w:val="Standaardalinea-lettertype"/>
    <w:link w:val="Kop5"/>
    <w:uiPriority w:val="9"/>
    <w:semiHidden/>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Pr>
      <w:rFonts w:eastAsiaTheme="majorEastAsia" w:cstheme="majorBidi"/>
      <w:color w:val="272727" w:themeColor="text1" w:themeTint="D8"/>
    </w:rPr>
  </w:style>
  <w:style w:type="paragraph" w:styleId="Titel">
    <w:name w:val="Title"/>
    <w:basedOn w:val="Standaard"/>
    <w:link w:val="TitelChar"/>
    <w:uiPriority w:val="10"/>
    <w:qFormat/>
    <w:rsid w:val="3149DD50"/>
    <w:pPr>
      <w:spacing w:after="80"/>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Pr>
      <w:rFonts w:asciiTheme="majorHAnsi" w:eastAsiaTheme="majorEastAsia" w:hAnsiTheme="majorHAnsi" w:cstheme="majorBidi"/>
      <w:spacing w:val="-10"/>
      <w:kern w:val="28"/>
      <w:sz w:val="56"/>
      <w:szCs w:val="56"/>
    </w:rPr>
  </w:style>
  <w:style w:type="paragraph" w:styleId="Ondertitel">
    <w:name w:val="Subtitle"/>
    <w:basedOn w:val="Standaard"/>
    <w:link w:val="OndertitelChar"/>
    <w:uiPriority w:val="11"/>
    <w:qFormat/>
    <w:rsid w:val="3149DD50"/>
    <w:rPr>
      <w:rFonts w:eastAsiaTheme="majorEastAsia" w:cstheme="majorBidi"/>
      <w:color w:val="595959" w:themeColor="text1" w:themeTint="A6"/>
      <w:sz w:val="28"/>
      <w:szCs w:val="28"/>
    </w:rPr>
  </w:style>
  <w:style w:type="character" w:customStyle="1" w:styleId="OndertitelChar">
    <w:name w:val="Ondertitel Char"/>
    <w:basedOn w:val="Standaardalinea-lettertype"/>
    <w:link w:val="Ondertitel"/>
    <w:uiPriority w:val="11"/>
    <w:rPr>
      <w:rFonts w:eastAsiaTheme="majorEastAsia" w:cstheme="majorBidi"/>
      <w:color w:val="595959" w:themeColor="text1" w:themeTint="A6"/>
      <w:spacing w:val="15"/>
      <w:sz w:val="28"/>
      <w:szCs w:val="28"/>
    </w:rPr>
  </w:style>
  <w:style w:type="paragraph" w:styleId="Citaat">
    <w:name w:val="Quote"/>
    <w:basedOn w:val="Standaard"/>
    <w:link w:val="CitaatChar"/>
    <w:uiPriority w:val="29"/>
    <w:qFormat/>
    <w:rsid w:val="3149DD50"/>
    <w:pPr>
      <w:spacing w:before="160"/>
      <w:jc w:val="center"/>
    </w:pPr>
    <w:rPr>
      <w:i/>
      <w:iCs/>
      <w:color w:val="404040" w:themeColor="text1" w:themeTint="BF"/>
    </w:rPr>
  </w:style>
  <w:style w:type="character" w:customStyle="1" w:styleId="CitaatChar">
    <w:name w:val="Citaat Char"/>
    <w:basedOn w:val="Standaardalinea-lettertype"/>
    <w:link w:val="Citaat"/>
    <w:uiPriority w:val="29"/>
    <w:rPr>
      <w:i/>
      <w:iCs/>
      <w:color w:val="404040" w:themeColor="text1" w:themeTint="BF"/>
    </w:rPr>
  </w:style>
  <w:style w:type="paragraph" w:styleId="Lijstalinea">
    <w:name w:val="List Paragraph"/>
    <w:basedOn w:val="Standaard"/>
    <w:uiPriority w:val="34"/>
    <w:qFormat/>
    <w:rsid w:val="3149DD50"/>
    <w:pPr>
      <w:numPr>
        <w:numId w:val="32"/>
      </w:numPr>
      <w:contextualSpacing/>
    </w:pPr>
  </w:style>
  <w:style w:type="character" w:styleId="Intensievebenadrukking">
    <w:name w:val="Intense Emphasis"/>
    <w:basedOn w:val="Standaardalinea-lettertype"/>
    <w:uiPriority w:val="21"/>
    <w:qFormat/>
    <w:rPr>
      <w:i/>
      <w:iCs/>
      <w:color w:val="0F4761" w:themeColor="accent1" w:themeShade="BF"/>
    </w:rPr>
  </w:style>
  <w:style w:type="paragraph" w:styleId="Duidelijkcitaat">
    <w:name w:val="Intense Quote"/>
    <w:basedOn w:val="Standaard"/>
    <w:link w:val="DuidelijkcitaatChar"/>
    <w:uiPriority w:val="30"/>
    <w:qFormat/>
    <w:rsid w:val="3149DD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Pr>
      <w:i/>
      <w:iCs/>
      <w:color w:val="0F4761" w:themeColor="accent1" w:themeShade="BF"/>
    </w:rPr>
  </w:style>
  <w:style w:type="character" w:styleId="Intensieveverwijzing">
    <w:name w:val="Intense Reference"/>
    <w:basedOn w:val="Standaardalinea-lettertype"/>
    <w:uiPriority w:val="32"/>
    <w:qFormat/>
    <w:rPr>
      <w:b/>
      <w:bCs/>
      <w:smallCaps/>
      <w:color w:val="0F4761" w:themeColor="accent1" w:themeShade="BF"/>
      <w:spacing w:val="5"/>
    </w:rPr>
  </w:style>
  <w:style w:type="paragraph" w:customStyle="1" w:styleId="Organisatie">
    <w:name w:val="Organisatie"/>
    <w:basedOn w:val="Standaard"/>
    <w:link w:val="OrganisatieChar"/>
    <w:uiPriority w:val="1"/>
    <w:qFormat/>
    <w:rsid w:val="3149DD50"/>
    <w:rPr>
      <w:color w:val="FFFFFF" w:themeColor="background1"/>
      <w:sz w:val="48"/>
      <w:szCs w:val="48"/>
    </w:rPr>
  </w:style>
  <w:style w:type="character" w:customStyle="1" w:styleId="OrganisatieChar">
    <w:name w:val="Organisatie Char"/>
    <w:basedOn w:val="Standaardalinea-lettertype"/>
    <w:link w:val="Organisatie"/>
    <w:rPr>
      <w:rFonts w:ascii="Open Sans" w:hAnsi="Open Sans" w:cs="Open Sans"/>
      <w:color w:val="FFFFFF" w:themeColor="background1"/>
      <w:sz w:val="48"/>
      <w:szCs w:val="48"/>
    </w:rPr>
  </w:style>
  <w:style w:type="paragraph" w:styleId="Koptekst">
    <w:name w:val="header"/>
    <w:basedOn w:val="Standaard"/>
    <w:link w:val="KoptekstChar"/>
    <w:uiPriority w:val="99"/>
    <w:unhideWhenUsed/>
    <w:rsid w:val="3149DD50"/>
    <w:pPr>
      <w:tabs>
        <w:tab w:val="center" w:pos="4536"/>
        <w:tab w:val="right" w:pos="9072"/>
      </w:tabs>
    </w:pPr>
  </w:style>
  <w:style w:type="character" w:customStyle="1" w:styleId="KoptekstChar">
    <w:name w:val="Koptekst Char"/>
    <w:basedOn w:val="Standaardalinea-lettertype"/>
    <w:link w:val="Koptekst"/>
    <w:uiPriority w:val="99"/>
    <w:rPr>
      <w:rFonts w:ascii="Open Sans" w:hAnsi="Open Sans" w:cs="Open Sans"/>
      <w:sz w:val="20"/>
      <w:szCs w:val="20"/>
    </w:rPr>
  </w:style>
  <w:style w:type="paragraph" w:styleId="Voettekst">
    <w:name w:val="footer"/>
    <w:basedOn w:val="Standaard"/>
    <w:link w:val="VoettekstChar"/>
    <w:uiPriority w:val="99"/>
    <w:unhideWhenUsed/>
    <w:rsid w:val="3149DD50"/>
    <w:pPr>
      <w:tabs>
        <w:tab w:val="center" w:pos="4536"/>
        <w:tab w:val="right" w:pos="9072"/>
      </w:tabs>
    </w:pPr>
  </w:style>
  <w:style w:type="character" w:customStyle="1" w:styleId="VoettekstChar">
    <w:name w:val="Voettekst Char"/>
    <w:basedOn w:val="Standaardalinea-lettertype"/>
    <w:link w:val="Voettekst"/>
    <w:uiPriority w:val="99"/>
    <w:rPr>
      <w:rFonts w:ascii="Open Sans" w:hAnsi="Open Sans" w:cs="Open Sans"/>
      <w:sz w:val="20"/>
      <w:szCs w:val="20"/>
    </w:rPr>
  </w:style>
  <w:style w:type="table" w:styleId="Onopgemaaktetabel3">
    <w:name w:val="Plain Table 3"/>
    <w:basedOn w:val="Standaardtabel"/>
    <w:uiPriority w:val="43"/>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alweb">
    <w:name w:val="Normal (Web)"/>
    <w:basedOn w:val="Standaard"/>
    <w:uiPriority w:val="99"/>
    <w:semiHidden/>
    <w:unhideWhenUsed/>
    <w:rsid w:val="3149DD50"/>
    <w:rPr>
      <w:rFonts w:ascii="Times New Roman" w:hAnsi="Times New Roman" w:cs="Times New Roman"/>
      <w:sz w:val="24"/>
      <w:szCs w:val="24"/>
    </w:rPr>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pPr>
      <w:spacing w:after="0" w:line="240" w:lineRule="auto"/>
    </w:pPr>
    <w:rPr>
      <w:rFonts w:ascii="Open Sans" w:hAnsi="Open Sans" w:cs="Open Sans"/>
      <w:sz w:val="20"/>
      <w:szCs w:val="20"/>
    </w:rPr>
  </w:style>
  <w:style w:type="numbering" w:customStyle="1" w:styleId="Lijstalinea1">
    <w:name w:val="Lijstalin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Pouw\Documents\Repos\report-reports\Fluent\pos\POS_sjabloon_fluen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af33d4-1f42-4950-bbf9-73214410d1c7" xsi:nil="true"/>
    <lcf76f155ced4ddcb4097134ff3c332f xmlns="b150ea07-d004-48c9-ae86-6ad3bb0dece7">
      <Terms xmlns="http://schemas.microsoft.com/office/infopath/2007/PartnerControls"/>
    </lcf76f155ced4ddcb4097134ff3c332f>
    <DatumenTijd xmlns="b150ea07-d004-48c9-ae86-6ad3bb0dec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5CCD9779FF6D478FAE001009AF3E34" ma:contentTypeVersion="22" ma:contentTypeDescription="Een nieuw document maken." ma:contentTypeScope="" ma:versionID="3e0d22fbd393fe173c725d8aebd61876">
  <xsd:schema xmlns:xsd="http://www.w3.org/2001/XMLSchema" xmlns:xs="http://www.w3.org/2001/XMLSchema" xmlns:p="http://schemas.microsoft.com/office/2006/metadata/properties" xmlns:ns2="b150ea07-d004-48c9-ae86-6ad3bb0dece7" xmlns:ns3="22af33d4-1f42-4950-bbf9-73214410d1c7" targetNamespace="http://schemas.microsoft.com/office/2006/metadata/properties" ma:root="true" ma:fieldsID="a356e36f77c112ba954768d336e32a79" ns2:_="" ns3:_="">
    <xsd:import namespace="b150ea07-d004-48c9-ae86-6ad3bb0dece7"/>
    <xsd:import namespace="22af33d4-1f42-4950-bbf9-73214410d1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DatumenTijd"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0ea07-d004-48c9-ae86-6ad3bb0dec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umenTijd" ma:index="20" nillable="true" ma:displayName="Datum en Tijd" ma:format="DateOnly" ma:internalName="DatumenTijd">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dab3f2c4-f49b-4925-90ae-a2035035ac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f33d4-1f42-4950-bbf9-73214410d1c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58de5aa0-a26d-4ecb-b0ab-0bf792197c07}" ma:internalName="TaxCatchAll" ma:showField="CatchAllData" ma:web="22af33d4-1f42-4950-bbf9-73214410d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773DEC-9603-4CDE-A124-BA191C136549}">
  <ds:schemaRefs>
    <ds:schemaRef ds:uri="http://schemas.microsoft.com/office/2006/metadata/properties"/>
    <ds:schemaRef ds:uri="http://schemas.microsoft.com/office/infopath/2007/PartnerControls"/>
    <ds:schemaRef ds:uri="5866591c-fd74-449e-a682-0b4f5db1fa1b"/>
    <ds:schemaRef ds:uri="593d6b9b-dac5-40e5-8c0b-3527d9af37a1"/>
  </ds:schemaRefs>
</ds:datastoreItem>
</file>

<file path=customXml/itemProps2.xml><?xml version="1.0" encoding="utf-8"?>
<ds:datastoreItem xmlns:ds="http://schemas.openxmlformats.org/officeDocument/2006/customXml" ds:itemID="{B1F0D4B3-C847-467E-9ADE-3562C56A0651}">
  <ds:schemaRefs>
    <ds:schemaRef ds:uri="http://schemas.microsoft.com/sharepoint/v3/contenttype/forms"/>
  </ds:schemaRefs>
</ds:datastoreItem>
</file>

<file path=customXml/itemProps3.xml><?xml version="1.0" encoding="utf-8"?>
<ds:datastoreItem xmlns:ds="http://schemas.openxmlformats.org/officeDocument/2006/customXml" ds:itemID="{8064A213-85F9-47E9-A1A6-2992F0B63BFA}"/>
</file>

<file path=docProps/app.xml><?xml version="1.0" encoding="utf-8"?>
<Properties xmlns="http://schemas.openxmlformats.org/officeDocument/2006/extended-properties" xmlns:vt="http://schemas.openxmlformats.org/officeDocument/2006/docPropsVTypes">
  <Template>POS_sjabloon_fluent</Template>
  <TotalTime>0</TotalTime>
  <Pages>17</Pages>
  <Words>3771</Words>
  <Characters>20742</Characters>
  <Application>Microsoft Office Word</Application>
  <DocSecurity>0</DocSecurity>
  <Lines>172</Lines>
  <Paragraphs>48</Paragraphs>
  <ScaleCrop>false</ScaleCrop>
  <Company>Onderwijs Innovatie Groep</Company>
  <LinksUpToDate>false</LinksUpToDate>
  <CharactersWithSpaces>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 Pouw</dc:creator>
  <cp:lastModifiedBy>Annet Rap - Wessels</cp:lastModifiedBy>
  <cp:revision>2</cp:revision>
  <dcterms:created xsi:type="dcterms:W3CDTF">2026-07-14T10:43:00Z</dcterms:created>
  <dcterms:modified xsi:type="dcterms:W3CDTF">2026-07-14T10:43:00Z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0x010100F45CCD9779FF6D478FAE001009AF3E34</vt:lpwstr>
  </property>
  <property fmtid="{D5CDD505-2E9C-101B-9397-08002B2CF9AE}" pid="3" name="MediaServiceImageTags">
    <vt:lpwstr/>
  </property>
</Properties>
</file>